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вул. Сопілки Мирослави, 9 (к/н 4610160300:07:003:0313) у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7B7C99" w14:textId="77777777" w:rsidR="00D85808" w:rsidRPr="00D85808" w:rsidRDefault="00D85808" w:rsidP="00D85808">
      <w:pPr>
        <w:ind w:firstLine="708"/>
        <w:jc w:val="both"/>
        <w:rPr>
          <w:sz w:val="28"/>
          <w:szCs w:val="28"/>
        </w:rPr>
      </w:pPr>
      <w:r w:rsidRPr="00D8580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D85808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85808">
        <w:rPr>
          <w:sz w:val="28"/>
          <w:szCs w:val="28"/>
        </w:rPr>
        <w:t>», розглянувши заяву гр. Гриника В.А., беручи до уваги Декларацію про готовність до експлуатації об’єкта, будівництво якого здійснюється на підставі будівельного паспорта, зареєстровану в Департаменті ДАБІ у Львівській обл. від 18.11.2016р. №ЛВ 142163240257, виконавчий комітет Винниківської міської ради -</w:t>
      </w:r>
    </w:p>
    <w:p w14:paraId="3867D0E0" w14:textId="77777777" w:rsidR="00D85808" w:rsidRPr="00D85808" w:rsidRDefault="00D85808" w:rsidP="00D85808">
      <w:pPr>
        <w:jc w:val="center"/>
        <w:rPr>
          <w:b/>
          <w:sz w:val="28"/>
          <w:szCs w:val="28"/>
        </w:rPr>
      </w:pPr>
    </w:p>
    <w:p w14:paraId="01C4EC4F" w14:textId="77777777" w:rsidR="00D85808" w:rsidRPr="00D85808" w:rsidRDefault="00D85808" w:rsidP="00D85808">
      <w:pPr>
        <w:jc w:val="center"/>
        <w:rPr>
          <w:b/>
          <w:sz w:val="28"/>
          <w:szCs w:val="28"/>
        </w:rPr>
      </w:pPr>
      <w:r w:rsidRPr="00D85808">
        <w:rPr>
          <w:b/>
          <w:sz w:val="28"/>
          <w:szCs w:val="28"/>
        </w:rPr>
        <w:t>В И Р І Ш И В :</w:t>
      </w:r>
    </w:p>
    <w:p w14:paraId="7AAA3863" w14:textId="77777777" w:rsidR="00D85808" w:rsidRPr="00D85808" w:rsidRDefault="00D85808" w:rsidP="00D85808">
      <w:pPr>
        <w:jc w:val="center"/>
        <w:rPr>
          <w:b/>
          <w:sz w:val="28"/>
          <w:szCs w:val="28"/>
        </w:rPr>
      </w:pPr>
    </w:p>
    <w:p w14:paraId="6F4215D1" w14:textId="381EF993" w:rsidR="00D85808" w:rsidRPr="00D85808" w:rsidRDefault="00D85808" w:rsidP="00D85808">
      <w:pPr>
        <w:jc w:val="both"/>
        <w:rPr>
          <w:sz w:val="28"/>
          <w:szCs w:val="28"/>
        </w:rPr>
      </w:pPr>
      <w:r w:rsidRPr="00D85808">
        <w:rPr>
          <w:sz w:val="28"/>
          <w:szCs w:val="28"/>
        </w:rPr>
        <w:t>1.</w:t>
      </w:r>
      <w:r w:rsidRPr="00D85808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Сопілки Мирослави, 9 (к/н 4610160300:07:003:0313) у м. Винники</w:t>
      </w:r>
      <w:r w:rsidRPr="00D85808">
        <w:rPr>
          <w:b/>
          <w:sz w:val="28"/>
          <w:szCs w:val="28"/>
        </w:rPr>
        <w:t xml:space="preserve"> </w:t>
      </w:r>
      <w:r w:rsidRPr="00D85808">
        <w:rPr>
          <w:sz w:val="28"/>
          <w:szCs w:val="28"/>
        </w:rPr>
        <w:t xml:space="preserve">присвоїти поштову адресу, а саме: вул. Сопілки Мирослави, </w:t>
      </w:r>
      <w:r>
        <w:rPr>
          <w:sz w:val="28"/>
          <w:szCs w:val="28"/>
        </w:rPr>
        <w:t>9-а (к/н 4610160300:07:003:0313</w:t>
      </w:r>
      <w:r w:rsidRPr="00D85808">
        <w:rPr>
          <w:sz w:val="28"/>
          <w:szCs w:val="28"/>
        </w:rPr>
        <w:t>) у м. Винники.</w:t>
      </w:r>
    </w:p>
    <w:p w14:paraId="554BDA67" w14:textId="77777777" w:rsidR="00D85808" w:rsidRPr="00D85808" w:rsidRDefault="00D85808" w:rsidP="00D85808">
      <w:pPr>
        <w:jc w:val="both"/>
        <w:rPr>
          <w:sz w:val="28"/>
          <w:szCs w:val="28"/>
        </w:rPr>
      </w:pPr>
      <w:r w:rsidRPr="00D85808">
        <w:rPr>
          <w:sz w:val="28"/>
          <w:szCs w:val="28"/>
        </w:rPr>
        <w:lastRenderedPageBreak/>
        <w:t>2.</w:t>
      </w:r>
      <w:r w:rsidRPr="00D8580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067569" w14:textId="77777777" w:rsidR="00D85808" w:rsidRPr="00D85808" w:rsidRDefault="00D85808" w:rsidP="00D85808">
      <w:pPr>
        <w:jc w:val="both"/>
        <w:rPr>
          <w:b/>
          <w:i/>
          <w:sz w:val="28"/>
          <w:szCs w:val="28"/>
        </w:rPr>
      </w:pPr>
    </w:p>
    <w:p w14:paraId="74B4CA38" w14:textId="77777777" w:rsidR="00D85808" w:rsidRPr="00D85808" w:rsidRDefault="00D85808" w:rsidP="00D85808">
      <w:pPr>
        <w:jc w:val="both"/>
        <w:rPr>
          <w:b/>
          <w:i/>
          <w:sz w:val="28"/>
          <w:szCs w:val="28"/>
        </w:rPr>
      </w:pPr>
      <w:bookmarkStart w:id="1" w:name="_GoBack"/>
      <w:bookmarkEnd w:id="1"/>
    </w:p>
    <w:p w14:paraId="56BEC413" w14:textId="77777777" w:rsidR="00D85808" w:rsidRPr="00D85808" w:rsidRDefault="00D85808" w:rsidP="00D85808">
      <w:pPr>
        <w:jc w:val="both"/>
        <w:rPr>
          <w:b/>
          <w:i/>
          <w:sz w:val="28"/>
          <w:szCs w:val="28"/>
        </w:rPr>
      </w:pPr>
    </w:p>
    <w:p w14:paraId="6F74DEF2" w14:textId="77777777" w:rsidR="00D85808" w:rsidRPr="00D85808" w:rsidRDefault="00D85808" w:rsidP="00D85808">
      <w:pPr>
        <w:jc w:val="both"/>
        <w:rPr>
          <w:szCs w:val="24"/>
        </w:rPr>
      </w:pPr>
      <w:r w:rsidRPr="00D85808">
        <w:rPr>
          <w:b/>
          <w:sz w:val="28"/>
          <w:szCs w:val="28"/>
        </w:rPr>
        <w:t>В.о. міського голови</w:t>
      </w:r>
      <w:r w:rsidRPr="00D85808">
        <w:rPr>
          <w:b/>
          <w:sz w:val="28"/>
          <w:szCs w:val="28"/>
        </w:rPr>
        <w:tab/>
      </w:r>
      <w:r w:rsidRPr="00D85808">
        <w:rPr>
          <w:b/>
          <w:sz w:val="28"/>
          <w:szCs w:val="28"/>
        </w:rPr>
        <w:tab/>
      </w:r>
      <w:r w:rsidRPr="00D85808">
        <w:rPr>
          <w:b/>
          <w:sz w:val="28"/>
          <w:szCs w:val="28"/>
        </w:rPr>
        <w:tab/>
      </w:r>
      <w:r w:rsidRPr="00D85808">
        <w:rPr>
          <w:b/>
          <w:sz w:val="28"/>
          <w:szCs w:val="28"/>
        </w:rPr>
        <w:tab/>
      </w:r>
      <w:r w:rsidRPr="00D85808">
        <w:rPr>
          <w:b/>
          <w:sz w:val="28"/>
          <w:szCs w:val="28"/>
        </w:rPr>
        <w:tab/>
        <w:t xml:space="preserve">                    </w:t>
      </w:r>
      <w:r w:rsidRPr="00D85808">
        <w:rPr>
          <w:b/>
          <w:sz w:val="28"/>
          <w:szCs w:val="28"/>
        </w:rPr>
        <w:tab/>
      </w:r>
      <w:r w:rsidRPr="00D85808">
        <w:rPr>
          <w:b/>
          <w:sz w:val="28"/>
          <w:szCs w:val="28"/>
        </w:rPr>
        <w:tab/>
        <w:t>Б.Р.Шустер</w:t>
      </w:r>
      <w:r w:rsidRPr="00D85808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96B05" w14:textId="77777777" w:rsidR="00C93C20" w:rsidRDefault="00C93C20">
      <w:r>
        <w:separator/>
      </w:r>
    </w:p>
  </w:endnote>
  <w:endnote w:type="continuationSeparator" w:id="0">
    <w:p w14:paraId="363B6839" w14:textId="77777777" w:rsidR="00C93C20" w:rsidRDefault="00C9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6D828" w14:textId="77777777" w:rsidR="00C93C20" w:rsidRDefault="00C93C20">
      <w:r>
        <w:separator/>
      </w:r>
    </w:p>
  </w:footnote>
  <w:footnote w:type="continuationSeparator" w:id="0">
    <w:p w14:paraId="20CEB059" w14:textId="77777777" w:rsidR="00C93C20" w:rsidRDefault="00C9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3C20"/>
    <w:rsid w:val="00CB2413"/>
    <w:rsid w:val="00CB2D62"/>
    <w:rsid w:val="00D06C91"/>
    <w:rsid w:val="00D30A86"/>
    <w:rsid w:val="00D42E0A"/>
    <w:rsid w:val="00D8580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8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16F6C-FEF0-4E0E-8B4F-E223DD4E4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2024-09-18T07:32:00Z</dcterms:modified>
</cp:coreProperties>
</file>