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Яворницького (к/н 4610160300:02:003:0211)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9DCD18" w14:textId="77777777" w:rsidR="00395299" w:rsidRPr="00395299" w:rsidRDefault="00395299" w:rsidP="00395299">
      <w:pPr>
        <w:ind w:firstLine="720"/>
        <w:jc w:val="both"/>
        <w:rPr>
          <w:sz w:val="28"/>
          <w:szCs w:val="28"/>
        </w:rPr>
      </w:pPr>
      <w:r w:rsidRPr="0039529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Крижанівського Р.Я., беручи до уваги Витяг з Державного реєстру речових прав на нерухоме майно про реєстрацію права власності (і.н.в. 214377685 від 30.06.2020р.), довідку ОКП «БТІ та ЕО» від 14.07.2020р. №1/3989, виконавчий комітет Винниківської міської ради –</w:t>
      </w:r>
    </w:p>
    <w:p w14:paraId="17D1D887" w14:textId="77777777" w:rsidR="00395299" w:rsidRPr="00395299" w:rsidRDefault="00395299" w:rsidP="00395299">
      <w:pPr>
        <w:jc w:val="both"/>
        <w:rPr>
          <w:sz w:val="28"/>
          <w:szCs w:val="28"/>
        </w:rPr>
      </w:pPr>
    </w:p>
    <w:p w14:paraId="686C7F78" w14:textId="77777777" w:rsidR="00395299" w:rsidRPr="00395299" w:rsidRDefault="00395299" w:rsidP="00395299">
      <w:pPr>
        <w:jc w:val="center"/>
        <w:rPr>
          <w:sz w:val="28"/>
          <w:szCs w:val="28"/>
        </w:rPr>
      </w:pPr>
      <w:bookmarkStart w:id="1" w:name="_GoBack"/>
      <w:bookmarkEnd w:id="1"/>
      <w:r w:rsidRPr="00395299">
        <w:rPr>
          <w:sz w:val="28"/>
          <w:szCs w:val="28"/>
        </w:rPr>
        <w:t>ВИРІШИВ:</w:t>
      </w:r>
    </w:p>
    <w:p w14:paraId="256302ED" w14:textId="77777777" w:rsidR="00395299" w:rsidRPr="00395299" w:rsidRDefault="00395299" w:rsidP="00395299">
      <w:pPr>
        <w:jc w:val="both"/>
        <w:rPr>
          <w:sz w:val="28"/>
          <w:szCs w:val="28"/>
        </w:rPr>
      </w:pPr>
    </w:p>
    <w:p w14:paraId="6273F9E3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1.</w:t>
      </w:r>
      <w:r w:rsidRPr="00395299">
        <w:rPr>
          <w:sz w:val="28"/>
          <w:szCs w:val="28"/>
        </w:rPr>
        <w:tab/>
        <w:t>Видати гр. Крижанівському Роману Ярославовичу будівельний паспорт забудови земельної ділянки на проектування та будівництво індивідуального житлового будинку на земельній ділянці по вул. Яворницького (к/н 4610160300:02:003:0211) у м. Винники.</w:t>
      </w:r>
    </w:p>
    <w:p w14:paraId="164677B9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lastRenderedPageBreak/>
        <w:t>2.</w:t>
      </w:r>
      <w:r w:rsidRPr="00395299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Яворницького (к/н 4610160300:02:003:0211) у м. Винники.</w:t>
      </w:r>
    </w:p>
    <w:p w14:paraId="286BAA28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3.</w:t>
      </w:r>
      <w:r w:rsidRPr="00395299">
        <w:rPr>
          <w:sz w:val="28"/>
          <w:szCs w:val="28"/>
        </w:rPr>
        <w:tab/>
        <w:t>Індивідуальному житловому будинку, який проектується на земельній ділянці по вул. Яворницького (к/н 4610160300:02:003:0211) у м. Винники, присвоїти поштову адресу, а саме: вул. Яворницького, 48 (к/н 4610160300:02:003:0211) у м. Винники.</w:t>
      </w:r>
    </w:p>
    <w:p w14:paraId="456B91FA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4.</w:t>
      </w:r>
      <w:r w:rsidRPr="00395299">
        <w:rPr>
          <w:sz w:val="28"/>
          <w:szCs w:val="28"/>
        </w:rPr>
        <w:tab/>
        <w:t>Зобов’язати гр. Крижанівського Р.Я.:</w:t>
      </w:r>
    </w:p>
    <w:p w14:paraId="4ACC0EAB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4.1.</w:t>
      </w:r>
      <w:r w:rsidRPr="00395299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15B90B6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4.2.</w:t>
      </w:r>
      <w:r w:rsidRPr="00395299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0CB60C0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4.3.</w:t>
      </w:r>
      <w:r w:rsidRPr="00395299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154B55EF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4.4.</w:t>
      </w:r>
      <w:r w:rsidRPr="00395299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62C5D70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4.5.</w:t>
      </w:r>
      <w:r w:rsidRPr="00395299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F0945B9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4.6.</w:t>
      </w:r>
      <w:r w:rsidRPr="00395299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51C4BCF5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4.7.</w:t>
      </w:r>
      <w:r w:rsidRPr="00395299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391F712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5.</w:t>
      </w:r>
      <w:r w:rsidRPr="00395299">
        <w:rPr>
          <w:sz w:val="28"/>
          <w:szCs w:val="28"/>
        </w:rPr>
        <w:tab/>
        <w:t>Роз’яснити гр. Крижанівському Р.Я., що будівельні роботи можна розпочинати тільки після отримання відповідних дозволів, згідно державних норм та правил.</w:t>
      </w:r>
    </w:p>
    <w:p w14:paraId="11C02EE1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6.</w:t>
      </w:r>
      <w:r w:rsidRPr="00395299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14D33034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7.</w:t>
      </w:r>
      <w:r w:rsidRPr="00395299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4ECF2CB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8.</w:t>
      </w:r>
      <w:r w:rsidRPr="0039529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12AF631" w14:textId="77777777" w:rsidR="00395299" w:rsidRPr="00395299" w:rsidRDefault="00395299" w:rsidP="00395299">
      <w:pPr>
        <w:jc w:val="both"/>
        <w:rPr>
          <w:sz w:val="28"/>
          <w:szCs w:val="28"/>
        </w:rPr>
      </w:pPr>
    </w:p>
    <w:p w14:paraId="3833823A" w14:textId="77777777" w:rsidR="00395299" w:rsidRPr="00395299" w:rsidRDefault="00395299" w:rsidP="00395299">
      <w:pPr>
        <w:jc w:val="both"/>
        <w:rPr>
          <w:sz w:val="28"/>
          <w:szCs w:val="28"/>
        </w:rPr>
      </w:pPr>
    </w:p>
    <w:p w14:paraId="2B17CF67" w14:textId="77777777" w:rsidR="00395299" w:rsidRPr="00395299" w:rsidRDefault="00395299" w:rsidP="00395299">
      <w:pPr>
        <w:jc w:val="both"/>
        <w:rPr>
          <w:sz w:val="28"/>
          <w:szCs w:val="28"/>
        </w:rPr>
      </w:pPr>
    </w:p>
    <w:p w14:paraId="4B7C5E36" w14:textId="77777777" w:rsidR="00395299" w:rsidRPr="00395299" w:rsidRDefault="00395299" w:rsidP="00395299">
      <w:pPr>
        <w:jc w:val="both"/>
        <w:rPr>
          <w:sz w:val="28"/>
          <w:szCs w:val="28"/>
        </w:rPr>
      </w:pPr>
      <w:r w:rsidRPr="00395299">
        <w:rPr>
          <w:sz w:val="28"/>
          <w:szCs w:val="28"/>
        </w:rPr>
        <w:t>В.о. міського голови</w:t>
      </w:r>
      <w:r w:rsidRPr="00395299">
        <w:rPr>
          <w:sz w:val="28"/>
          <w:szCs w:val="28"/>
        </w:rPr>
        <w:tab/>
      </w:r>
      <w:r w:rsidRPr="00395299">
        <w:rPr>
          <w:sz w:val="28"/>
          <w:szCs w:val="28"/>
        </w:rPr>
        <w:tab/>
      </w:r>
      <w:r w:rsidRPr="00395299">
        <w:rPr>
          <w:sz w:val="28"/>
          <w:szCs w:val="28"/>
        </w:rPr>
        <w:tab/>
      </w:r>
      <w:r w:rsidRPr="00395299">
        <w:rPr>
          <w:sz w:val="28"/>
          <w:szCs w:val="28"/>
        </w:rPr>
        <w:tab/>
      </w:r>
      <w:r w:rsidRPr="00395299">
        <w:rPr>
          <w:sz w:val="28"/>
          <w:szCs w:val="28"/>
        </w:rPr>
        <w:tab/>
        <w:t xml:space="preserve">                    </w:t>
      </w:r>
      <w:r w:rsidRPr="00395299">
        <w:rPr>
          <w:sz w:val="28"/>
          <w:szCs w:val="28"/>
        </w:rPr>
        <w:tab/>
      </w:r>
      <w:r w:rsidRPr="00395299">
        <w:rPr>
          <w:sz w:val="28"/>
          <w:szCs w:val="28"/>
        </w:rPr>
        <w:tab/>
        <w:t>Б.Р.Шустер</w:t>
      </w:r>
      <w:r w:rsidRPr="00395299">
        <w:rPr>
          <w:sz w:val="28"/>
          <w:szCs w:val="28"/>
        </w:rPr>
        <w:tab/>
      </w:r>
    </w:p>
    <w:p w14:paraId="01C471E0" w14:textId="77777777" w:rsidR="00213958" w:rsidRPr="006F2805" w:rsidRDefault="00213958" w:rsidP="00395299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3CE8A" w14:textId="77777777" w:rsidR="00870AB9" w:rsidRDefault="00870AB9">
      <w:r>
        <w:separator/>
      </w:r>
    </w:p>
  </w:endnote>
  <w:endnote w:type="continuationSeparator" w:id="0">
    <w:p w14:paraId="21E0BECE" w14:textId="77777777" w:rsidR="00870AB9" w:rsidRDefault="0087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F0DEA9" w14:textId="77777777" w:rsidR="00870AB9" w:rsidRDefault="00870AB9">
      <w:r>
        <w:separator/>
      </w:r>
    </w:p>
  </w:footnote>
  <w:footnote w:type="continuationSeparator" w:id="0">
    <w:p w14:paraId="02B8E644" w14:textId="77777777" w:rsidR="00870AB9" w:rsidRDefault="00870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5299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0AB9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8E9D7-B65E-4CCE-AFE1-02D805557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2607</Words>
  <Characters>1486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2024-09-18T11:18:00Z</dcterms:modified>
</cp:coreProperties>
</file>