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на земельній ділянці по вул. Яворницького (к/н 4610160300:02:003:0212)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C5F10D" w14:textId="77777777" w:rsidR="00AD1F36" w:rsidRPr="00AD1F36" w:rsidRDefault="00AD1F36" w:rsidP="00AD1F36">
      <w:pPr>
        <w:ind w:firstLine="720"/>
        <w:jc w:val="both"/>
        <w:rPr>
          <w:sz w:val="28"/>
          <w:szCs w:val="28"/>
        </w:rPr>
      </w:pPr>
      <w:r w:rsidRPr="00AD1F3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Крижанівського Р.Я., беручи до уваги Витяг з Державного реєстру речових прав на нерухоме майно про реєстрацію права власності (і.н.в. 214171099 від 26.06.2020р.), довідку ОКП «БТІ та ЕО» від 14.07.2020р. №1/3990, виконавчий комітет Винниківської міської ради –</w:t>
      </w:r>
    </w:p>
    <w:p w14:paraId="07BD5333" w14:textId="77777777" w:rsidR="00AD1F36" w:rsidRPr="00AD1F36" w:rsidRDefault="00AD1F36" w:rsidP="00AD1F36">
      <w:pPr>
        <w:jc w:val="both"/>
        <w:rPr>
          <w:sz w:val="28"/>
          <w:szCs w:val="28"/>
        </w:rPr>
      </w:pPr>
    </w:p>
    <w:p w14:paraId="052D7CFC" w14:textId="77777777" w:rsidR="00AD1F36" w:rsidRPr="00AD1F36" w:rsidRDefault="00AD1F36" w:rsidP="00AD1F36">
      <w:pPr>
        <w:jc w:val="center"/>
        <w:rPr>
          <w:sz w:val="28"/>
          <w:szCs w:val="28"/>
        </w:rPr>
      </w:pPr>
      <w:bookmarkStart w:id="1" w:name="_GoBack"/>
      <w:bookmarkEnd w:id="1"/>
      <w:r w:rsidRPr="00AD1F36">
        <w:rPr>
          <w:sz w:val="28"/>
          <w:szCs w:val="28"/>
        </w:rPr>
        <w:t>ВИРІШИВ:</w:t>
      </w:r>
    </w:p>
    <w:p w14:paraId="3D207E87" w14:textId="77777777" w:rsidR="00AD1F36" w:rsidRPr="00AD1F36" w:rsidRDefault="00AD1F36" w:rsidP="00AD1F36">
      <w:pPr>
        <w:jc w:val="both"/>
        <w:rPr>
          <w:sz w:val="28"/>
          <w:szCs w:val="28"/>
        </w:rPr>
      </w:pPr>
    </w:p>
    <w:p w14:paraId="22A2D69D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1.</w:t>
      </w:r>
      <w:r w:rsidRPr="00AD1F36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4610160300:02:003:0212) у м. Винники.</w:t>
      </w:r>
    </w:p>
    <w:p w14:paraId="5C100925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lastRenderedPageBreak/>
        <w:t>2.</w:t>
      </w:r>
      <w:r w:rsidRPr="00AD1F36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4610160300:02:003:0212) у м. Винники.</w:t>
      </w:r>
    </w:p>
    <w:p w14:paraId="6E3BAE8D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3.</w:t>
      </w:r>
      <w:r w:rsidRPr="00AD1F36">
        <w:rPr>
          <w:sz w:val="28"/>
          <w:szCs w:val="28"/>
        </w:rPr>
        <w:tab/>
        <w:t>Індивідуальному житловому будинку, який проектується на земельній ділянці по вул. Яворницького (к/н 4610160300:02:003:0212) у м. Винники, присвоїти поштову адресу, а саме: вул. Яворницького, 48-а (к/н 4610160300:02:003:0212) у м. Винники.</w:t>
      </w:r>
    </w:p>
    <w:p w14:paraId="02A43676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</w:t>
      </w:r>
      <w:r w:rsidRPr="00AD1F36">
        <w:rPr>
          <w:sz w:val="28"/>
          <w:szCs w:val="28"/>
        </w:rPr>
        <w:tab/>
        <w:t>Зобов’язати гр. Крижанівського Р.Я.:</w:t>
      </w:r>
    </w:p>
    <w:p w14:paraId="70C9FB3F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4.1.</w:t>
      </w:r>
      <w:r w:rsidRPr="00AD1F3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FB88A71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4.2.</w:t>
      </w:r>
      <w:r w:rsidRPr="00AD1F3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5A3C07B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4.3.</w:t>
      </w:r>
      <w:r w:rsidRPr="00AD1F36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661C07B2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4.4.</w:t>
      </w:r>
      <w:r w:rsidRPr="00AD1F3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C602FC6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4.5.</w:t>
      </w:r>
      <w:r w:rsidRPr="00AD1F3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1159F49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4.6.</w:t>
      </w:r>
      <w:r w:rsidRPr="00AD1F36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658CA3FC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4.7.</w:t>
      </w:r>
      <w:r w:rsidRPr="00AD1F3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F7BED1C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5.</w:t>
      </w:r>
      <w:r w:rsidRPr="00AD1F36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304440F6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6.</w:t>
      </w:r>
      <w:r w:rsidRPr="00AD1F3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57CE586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7.</w:t>
      </w:r>
      <w:r w:rsidRPr="00AD1F3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37E1C72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8.</w:t>
      </w:r>
      <w:r w:rsidRPr="00AD1F3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16284A" w14:textId="77777777" w:rsidR="00AD1F36" w:rsidRPr="00AD1F36" w:rsidRDefault="00AD1F36" w:rsidP="00AD1F36">
      <w:pPr>
        <w:jc w:val="both"/>
        <w:rPr>
          <w:sz w:val="28"/>
          <w:szCs w:val="28"/>
        </w:rPr>
      </w:pPr>
    </w:p>
    <w:p w14:paraId="051487C9" w14:textId="77777777" w:rsidR="00AD1F36" w:rsidRPr="00AD1F36" w:rsidRDefault="00AD1F36" w:rsidP="00AD1F36">
      <w:pPr>
        <w:jc w:val="both"/>
        <w:rPr>
          <w:sz w:val="28"/>
          <w:szCs w:val="28"/>
        </w:rPr>
      </w:pPr>
    </w:p>
    <w:p w14:paraId="7FA9E8E1" w14:textId="77777777" w:rsidR="00AD1F36" w:rsidRPr="00AD1F36" w:rsidRDefault="00AD1F36" w:rsidP="00AD1F36">
      <w:pPr>
        <w:jc w:val="both"/>
        <w:rPr>
          <w:sz w:val="28"/>
          <w:szCs w:val="28"/>
        </w:rPr>
      </w:pPr>
    </w:p>
    <w:p w14:paraId="34580F27" w14:textId="77777777" w:rsidR="00AD1F36" w:rsidRPr="00AD1F36" w:rsidRDefault="00AD1F36" w:rsidP="00AD1F36">
      <w:pPr>
        <w:jc w:val="both"/>
        <w:rPr>
          <w:sz w:val="28"/>
          <w:szCs w:val="28"/>
        </w:rPr>
      </w:pPr>
      <w:r w:rsidRPr="00AD1F36">
        <w:rPr>
          <w:sz w:val="28"/>
          <w:szCs w:val="28"/>
        </w:rPr>
        <w:t>В.о. міського голови</w:t>
      </w:r>
      <w:r w:rsidRPr="00AD1F36">
        <w:rPr>
          <w:sz w:val="28"/>
          <w:szCs w:val="28"/>
        </w:rPr>
        <w:tab/>
      </w:r>
      <w:r w:rsidRPr="00AD1F36">
        <w:rPr>
          <w:sz w:val="28"/>
          <w:szCs w:val="28"/>
        </w:rPr>
        <w:tab/>
      </w:r>
      <w:r w:rsidRPr="00AD1F36">
        <w:rPr>
          <w:sz w:val="28"/>
          <w:szCs w:val="28"/>
        </w:rPr>
        <w:tab/>
      </w:r>
      <w:r w:rsidRPr="00AD1F36">
        <w:rPr>
          <w:sz w:val="28"/>
          <w:szCs w:val="28"/>
        </w:rPr>
        <w:tab/>
      </w:r>
      <w:r w:rsidRPr="00AD1F36">
        <w:rPr>
          <w:sz w:val="28"/>
          <w:szCs w:val="28"/>
        </w:rPr>
        <w:tab/>
        <w:t xml:space="preserve">                    </w:t>
      </w:r>
      <w:r w:rsidRPr="00AD1F36">
        <w:rPr>
          <w:sz w:val="28"/>
          <w:szCs w:val="28"/>
        </w:rPr>
        <w:tab/>
      </w:r>
      <w:r w:rsidRPr="00AD1F36">
        <w:rPr>
          <w:sz w:val="28"/>
          <w:szCs w:val="28"/>
        </w:rPr>
        <w:tab/>
        <w:t>Б.Р.Шустер</w:t>
      </w:r>
      <w:r w:rsidRPr="00AD1F36">
        <w:rPr>
          <w:sz w:val="28"/>
          <w:szCs w:val="28"/>
        </w:rPr>
        <w:tab/>
      </w:r>
    </w:p>
    <w:p w14:paraId="01C471E0" w14:textId="77777777" w:rsidR="00213958" w:rsidRPr="006F2805" w:rsidRDefault="00213958" w:rsidP="00AD1F36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00105" w14:textId="77777777" w:rsidR="00EF7A46" w:rsidRDefault="00EF7A46">
      <w:r>
        <w:separator/>
      </w:r>
    </w:p>
  </w:endnote>
  <w:endnote w:type="continuationSeparator" w:id="0">
    <w:p w14:paraId="6036691E" w14:textId="77777777" w:rsidR="00EF7A46" w:rsidRDefault="00EF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AC2750" w14:textId="77777777" w:rsidR="00EF7A46" w:rsidRDefault="00EF7A46">
      <w:r>
        <w:separator/>
      </w:r>
    </w:p>
  </w:footnote>
  <w:footnote w:type="continuationSeparator" w:id="0">
    <w:p w14:paraId="2D0F9BBD" w14:textId="77777777" w:rsidR="00EF7A46" w:rsidRDefault="00EF7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D1F3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7A4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D9904-2658-44A2-915B-A323B568E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2608</Words>
  <Characters>1488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2024-09-18T11:23:00Z</dcterms:modified>
</cp:coreProperties>
</file>