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дороги по вул. Рути Вітер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4653DF" w14:textId="77777777" w:rsidR="00481E67" w:rsidRPr="00481E67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60C648B" w14:textId="77777777" w:rsidR="00481E67" w:rsidRPr="00481E67" w:rsidRDefault="00481E67" w:rsidP="00481E67">
      <w:pPr>
        <w:jc w:val="both"/>
        <w:rPr>
          <w:sz w:val="28"/>
          <w:szCs w:val="28"/>
        </w:rPr>
      </w:pPr>
    </w:p>
    <w:p w14:paraId="047A187B" w14:textId="77777777" w:rsidR="00481E67" w:rsidRPr="00481E67" w:rsidRDefault="00481E67" w:rsidP="00481E67">
      <w:pPr>
        <w:jc w:val="center"/>
        <w:rPr>
          <w:sz w:val="28"/>
          <w:szCs w:val="28"/>
        </w:rPr>
      </w:pPr>
      <w:r w:rsidRPr="00481E67">
        <w:rPr>
          <w:sz w:val="28"/>
          <w:szCs w:val="28"/>
        </w:rPr>
        <w:t>ВИРІШИВ:</w:t>
      </w:r>
    </w:p>
    <w:p w14:paraId="5B09D8BC" w14:textId="77777777" w:rsidR="00481E67" w:rsidRPr="00481E67" w:rsidRDefault="00481E67" w:rsidP="00481E67">
      <w:pPr>
        <w:jc w:val="both"/>
        <w:rPr>
          <w:sz w:val="28"/>
          <w:szCs w:val="28"/>
        </w:rPr>
      </w:pPr>
    </w:p>
    <w:p w14:paraId="23CC8B07" w14:textId="77777777" w:rsidR="00481E67" w:rsidRPr="00481E67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t>1.</w:t>
      </w:r>
      <w:r w:rsidRPr="00481E67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дороги по вул. Рути Вітер у м. Винники.</w:t>
      </w:r>
    </w:p>
    <w:p w14:paraId="78FE4024" w14:textId="751C5240" w:rsidR="00481E67" w:rsidRPr="00481E67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t>2.</w:t>
      </w:r>
      <w:r w:rsidRPr="00481E67">
        <w:rPr>
          <w:sz w:val="28"/>
          <w:szCs w:val="28"/>
        </w:rPr>
        <w:tab/>
        <w:t>Доручити відділу містобудування виконати містобудівні у</w:t>
      </w:r>
      <w:r w:rsidR="000C3C85">
        <w:rPr>
          <w:sz w:val="28"/>
          <w:szCs w:val="28"/>
        </w:rPr>
        <w:t xml:space="preserve">мови та обмеження </w:t>
      </w:r>
      <w:bookmarkStart w:id="1" w:name="_GoBack"/>
      <w:bookmarkEnd w:id="1"/>
      <w:r w:rsidRPr="00481E67">
        <w:rPr>
          <w:sz w:val="28"/>
          <w:szCs w:val="28"/>
        </w:rPr>
        <w:t>на проектування та нове будівництво дороги по вул. Рути Вітер у м. Винники.</w:t>
      </w:r>
    </w:p>
    <w:p w14:paraId="4CEF928C" w14:textId="77777777" w:rsidR="00481E67" w:rsidRPr="00481E67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t>3.</w:t>
      </w:r>
      <w:r w:rsidRPr="00481E6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DD5ED3D" w14:textId="77777777" w:rsidR="00481E67" w:rsidRPr="00481E67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t>3.1.</w:t>
      </w:r>
      <w:r w:rsidRPr="00481E67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32FAF19C" w14:textId="77777777" w:rsidR="00481E67" w:rsidRPr="00481E67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t>3.2.</w:t>
      </w:r>
      <w:r w:rsidRPr="00481E6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013CD34" w14:textId="77777777" w:rsidR="00481E67" w:rsidRPr="00481E67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t>3.3.</w:t>
      </w:r>
      <w:r w:rsidRPr="00481E67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2B4346E" w14:textId="77777777" w:rsidR="00481E67" w:rsidRPr="00481E67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t>3.4.</w:t>
      </w:r>
      <w:r w:rsidRPr="00481E67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64C596C" w14:textId="77777777" w:rsidR="00481E67" w:rsidRPr="00481E67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lastRenderedPageBreak/>
        <w:t>3.5.</w:t>
      </w:r>
      <w:r w:rsidRPr="00481E6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A0F48A5" w14:textId="77777777" w:rsidR="00481E67" w:rsidRPr="00481E67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t>4.</w:t>
      </w:r>
      <w:r w:rsidRPr="00481E6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762B58F" w14:textId="77777777" w:rsidR="00481E67" w:rsidRPr="00481E67" w:rsidRDefault="00481E67" w:rsidP="00481E67">
      <w:pPr>
        <w:jc w:val="both"/>
        <w:rPr>
          <w:sz w:val="28"/>
          <w:szCs w:val="28"/>
        </w:rPr>
      </w:pPr>
    </w:p>
    <w:p w14:paraId="20DC2410" w14:textId="77777777" w:rsidR="00481E67" w:rsidRPr="00481E67" w:rsidRDefault="00481E67" w:rsidP="00481E67">
      <w:pPr>
        <w:jc w:val="both"/>
        <w:rPr>
          <w:sz w:val="28"/>
          <w:szCs w:val="28"/>
        </w:rPr>
      </w:pPr>
    </w:p>
    <w:p w14:paraId="3860500E" w14:textId="77777777" w:rsidR="00481E67" w:rsidRPr="00481E67" w:rsidRDefault="00481E67" w:rsidP="00481E67">
      <w:pPr>
        <w:jc w:val="both"/>
        <w:rPr>
          <w:sz w:val="28"/>
          <w:szCs w:val="28"/>
        </w:rPr>
      </w:pPr>
    </w:p>
    <w:p w14:paraId="01C471E0" w14:textId="61EC058C" w:rsidR="00213958" w:rsidRPr="006F2805" w:rsidRDefault="00481E67" w:rsidP="00481E67">
      <w:pPr>
        <w:jc w:val="both"/>
        <w:rPr>
          <w:sz w:val="28"/>
          <w:szCs w:val="28"/>
        </w:rPr>
      </w:pPr>
      <w:r w:rsidRPr="00481E67">
        <w:rPr>
          <w:sz w:val="28"/>
          <w:szCs w:val="28"/>
        </w:rPr>
        <w:t>В.о. міського голови</w:t>
      </w:r>
      <w:r w:rsidRPr="00481E67">
        <w:rPr>
          <w:sz w:val="28"/>
          <w:szCs w:val="28"/>
        </w:rPr>
        <w:tab/>
      </w:r>
      <w:r w:rsidRPr="00481E67">
        <w:rPr>
          <w:sz w:val="28"/>
          <w:szCs w:val="28"/>
        </w:rPr>
        <w:tab/>
      </w:r>
      <w:r w:rsidRPr="00481E67">
        <w:rPr>
          <w:sz w:val="28"/>
          <w:szCs w:val="28"/>
        </w:rPr>
        <w:tab/>
      </w:r>
      <w:r w:rsidRPr="00481E67">
        <w:rPr>
          <w:sz w:val="28"/>
          <w:szCs w:val="28"/>
        </w:rPr>
        <w:tab/>
      </w:r>
      <w:r w:rsidRPr="00481E67">
        <w:rPr>
          <w:sz w:val="28"/>
          <w:szCs w:val="28"/>
        </w:rPr>
        <w:tab/>
        <w:t xml:space="preserve">                    </w:t>
      </w:r>
      <w:r w:rsidRPr="00481E67">
        <w:rPr>
          <w:sz w:val="28"/>
          <w:szCs w:val="28"/>
        </w:rPr>
        <w:tab/>
      </w:r>
      <w:r w:rsidRPr="00481E67">
        <w:rPr>
          <w:sz w:val="28"/>
          <w:szCs w:val="28"/>
        </w:rPr>
        <w:tab/>
        <w:t>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92A2F" w14:textId="77777777" w:rsidR="009350B9" w:rsidRDefault="009350B9">
      <w:r>
        <w:separator/>
      </w:r>
    </w:p>
  </w:endnote>
  <w:endnote w:type="continuationSeparator" w:id="0">
    <w:p w14:paraId="2A9CE09F" w14:textId="77777777" w:rsidR="009350B9" w:rsidRDefault="00935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E5482" w14:textId="77777777" w:rsidR="009350B9" w:rsidRDefault="009350B9">
      <w:r>
        <w:separator/>
      </w:r>
    </w:p>
  </w:footnote>
  <w:footnote w:type="continuationSeparator" w:id="0">
    <w:p w14:paraId="342815C4" w14:textId="77777777" w:rsidR="009350B9" w:rsidRDefault="009350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3C8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1E6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0B9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02E0D-C078-445A-8911-2EDC1BD82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88</TotalTime>
  <Pages>1</Pages>
  <Words>1341</Words>
  <Characters>765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2024-09-18T13:24:00Z</dcterms:modified>
</cp:coreProperties>
</file>