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прилеглої території до буд.№2-№2А по  вул.Стрілецькій (владання покриття з бруківки)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640019" w14:textId="77777777" w:rsidR="00076BBE" w:rsidRPr="00076BBE" w:rsidRDefault="00076BBE" w:rsidP="00076BBE">
      <w:pPr>
        <w:jc w:val="both"/>
        <w:rPr>
          <w:sz w:val="28"/>
          <w:szCs w:val="28"/>
        </w:rPr>
      </w:pPr>
      <w:r w:rsidRPr="00076BBE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A648D3B" w14:textId="77777777" w:rsidR="00076BBE" w:rsidRPr="00076BBE" w:rsidRDefault="00076BBE" w:rsidP="00076BBE">
      <w:pPr>
        <w:jc w:val="both"/>
        <w:rPr>
          <w:sz w:val="28"/>
          <w:szCs w:val="28"/>
        </w:rPr>
      </w:pPr>
    </w:p>
    <w:p w14:paraId="0E8AFB96" w14:textId="77777777" w:rsidR="00076BBE" w:rsidRPr="00076BBE" w:rsidRDefault="00076BBE" w:rsidP="00076BBE">
      <w:pPr>
        <w:jc w:val="center"/>
        <w:rPr>
          <w:sz w:val="28"/>
          <w:szCs w:val="28"/>
        </w:rPr>
      </w:pPr>
      <w:r w:rsidRPr="00076BBE">
        <w:rPr>
          <w:sz w:val="28"/>
          <w:szCs w:val="28"/>
        </w:rPr>
        <w:t>В И Р І Ш И В:</w:t>
      </w:r>
    </w:p>
    <w:p w14:paraId="04E2533B" w14:textId="77777777" w:rsidR="00076BBE" w:rsidRPr="00076BBE" w:rsidRDefault="00076BBE" w:rsidP="00076BBE">
      <w:pPr>
        <w:jc w:val="both"/>
        <w:rPr>
          <w:sz w:val="28"/>
          <w:szCs w:val="28"/>
        </w:rPr>
      </w:pPr>
    </w:p>
    <w:p w14:paraId="799FB893" w14:textId="77777777" w:rsidR="00076BBE" w:rsidRPr="00076BBE" w:rsidRDefault="00076BBE" w:rsidP="00076BBE">
      <w:pPr>
        <w:jc w:val="both"/>
        <w:rPr>
          <w:sz w:val="28"/>
          <w:szCs w:val="28"/>
        </w:rPr>
      </w:pPr>
      <w:r w:rsidRPr="00076BBE">
        <w:rPr>
          <w:sz w:val="28"/>
          <w:szCs w:val="28"/>
        </w:rPr>
        <w:t xml:space="preserve"> 1.Затвердити кошторисну документацію «Капітальний ремонт прилеглої території до буд.№2-№2А по вул.Стрілецькій (владання покриття з бруківки) у м.Винники»</w:t>
      </w:r>
    </w:p>
    <w:p w14:paraId="7F78DDCE" w14:textId="77777777" w:rsidR="00076BBE" w:rsidRPr="00076BBE" w:rsidRDefault="00076BBE" w:rsidP="00076BBE">
      <w:pPr>
        <w:jc w:val="both"/>
        <w:rPr>
          <w:sz w:val="28"/>
          <w:szCs w:val="28"/>
        </w:rPr>
      </w:pPr>
      <w:r w:rsidRPr="00076BBE">
        <w:rPr>
          <w:sz w:val="28"/>
          <w:szCs w:val="28"/>
        </w:rPr>
        <w:t xml:space="preserve">         2. Контроль за виконанням даного рішення залишаю за собою.</w:t>
      </w:r>
    </w:p>
    <w:p w14:paraId="5AE21228" w14:textId="77777777" w:rsidR="00076BBE" w:rsidRPr="00076BBE" w:rsidRDefault="00076BBE" w:rsidP="00076BBE">
      <w:pPr>
        <w:jc w:val="both"/>
        <w:rPr>
          <w:sz w:val="28"/>
          <w:szCs w:val="28"/>
        </w:rPr>
      </w:pPr>
    </w:p>
    <w:p w14:paraId="2DDF7F25" w14:textId="77777777" w:rsidR="00076BBE" w:rsidRPr="00076BBE" w:rsidRDefault="00076BBE" w:rsidP="00076BBE">
      <w:pPr>
        <w:jc w:val="both"/>
        <w:rPr>
          <w:sz w:val="28"/>
          <w:szCs w:val="28"/>
        </w:rPr>
      </w:pPr>
    </w:p>
    <w:p w14:paraId="721D7685" w14:textId="77777777" w:rsidR="00076BBE" w:rsidRPr="00076BBE" w:rsidRDefault="00076BBE" w:rsidP="00076BBE">
      <w:pPr>
        <w:jc w:val="both"/>
        <w:rPr>
          <w:sz w:val="28"/>
          <w:szCs w:val="28"/>
        </w:rPr>
      </w:pPr>
    </w:p>
    <w:p w14:paraId="6F58C27A" w14:textId="77777777" w:rsidR="00076BBE" w:rsidRPr="00076BBE" w:rsidRDefault="00076BBE" w:rsidP="00076BBE">
      <w:pPr>
        <w:jc w:val="both"/>
        <w:rPr>
          <w:sz w:val="28"/>
          <w:szCs w:val="28"/>
        </w:rPr>
      </w:pPr>
    </w:p>
    <w:p w14:paraId="3B29AD65" w14:textId="77777777" w:rsidR="00076BBE" w:rsidRPr="00076BBE" w:rsidRDefault="00076BBE" w:rsidP="00076BBE">
      <w:pPr>
        <w:jc w:val="both"/>
        <w:rPr>
          <w:sz w:val="28"/>
          <w:szCs w:val="28"/>
        </w:rPr>
      </w:pPr>
    </w:p>
    <w:p w14:paraId="48EDC4E5" w14:textId="77777777" w:rsidR="00076BBE" w:rsidRPr="00076BBE" w:rsidRDefault="00076BBE" w:rsidP="00076BBE">
      <w:pPr>
        <w:jc w:val="both"/>
        <w:rPr>
          <w:sz w:val="28"/>
          <w:szCs w:val="28"/>
        </w:rPr>
      </w:pPr>
      <w:bookmarkStart w:id="1" w:name="_GoBack"/>
      <w:bookmarkEnd w:id="1"/>
    </w:p>
    <w:p w14:paraId="64A770C9" w14:textId="77777777" w:rsidR="00076BBE" w:rsidRPr="00076BBE" w:rsidRDefault="00076BBE" w:rsidP="00076BBE">
      <w:pPr>
        <w:jc w:val="both"/>
        <w:rPr>
          <w:sz w:val="28"/>
          <w:szCs w:val="28"/>
        </w:rPr>
      </w:pPr>
      <w:r w:rsidRPr="00076BBE">
        <w:rPr>
          <w:sz w:val="28"/>
          <w:szCs w:val="28"/>
        </w:rPr>
        <w:t>В.о.міського голови                                                               Шустер Б.Р.</w:t>
      </w:r>
    </w:p>
    <w:p w14:paraId="069EC8EF" w14:textId="77777777" w:rsidR="00076BBE" w:rsidRPr="00076BBE" w:rsidRDefault="00076BBE" w:rsidP="00076BBE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FB035" w14:textId="77777777" w:rsidR="00647A67" w:rsidRDefault="00647A67">
      <w:r>
        <w:separator/>
      </w:r>
    </w:p>
  </w:endnote>
  <w:endnote w:type="continuationSeparator" w:id="0">
    <w:p w14:paraId="202BD5B7" w14:textId="77777777" w:rsidR="00647A67" w:rsidRDefault="0064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DE729C" w14:textId="77777777" w:rsidR="00647A67" w:rsidRDefault="00647A67">
      <w:r>
        <w:separator/>
      </w:r>
    </w:p>
  </w:footnote>
  <w:footnote w:type="continuationSeparator" w:id="0">
    <w:p w14:paraId="7FBAC0AE" w14:textId="77777777" w:rsidR="00647A67" w:rsidRDefault="00647A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6BBE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7A67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7B545-D6FE-42C8-AA6F-7A528E0EB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2024-09-18T13:37:00Z</dcterms:modified>
</cp:coreProperties>
</file>