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умов оренди   нежитлового приміщення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C7C262F" w14:textId="77777777" w:rsidR="008B3FCF" w:rsidRPr="008B3FCF" w:rsidRDefault="008B3FCF" w:rsidP="008B3FCF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8B3FCF">
        <w:rPr>
          <w:rFonts w:eastAsia="Calibri"/>
          <w:sz w:val="28"/>
          <w:szCs w:val="28"/>
          <w:lang w:eastAsia="en-US"/>
        </w:rPr>
        <w:t xml:space="preserve">Керуючись постановою Кабінету Міністрів України </w:t>
      </w:r>
      <w:r w:rsidRPr="008B3FCF">
        <w:rPr>
          <w:rFonts w:eastAsia="Calibri"/>
          <w:sz w:val="28"/>
          <w:szCs w:val="28"/>
          <w:shd w:val="clear" w:color="auto" w:fill="FFFFFF"/>
          <w:lang w:eastAsia="en-US"/>
        </w:rPr>
        <w:t>від 03.06.2020 № 483</w:t>
      </w:r>
      <w:r w:rsidRPr="008B3FCF">
        <w:rPr>
          <w:rFonts w:eastAsia="Calibri"/>
          <w:sz w:val="28"/>
          <w:szCs w:val="28"/>
          <w:lang w:eastAsia="en-US"/>
        </w:rPr>
        <w:t xml:space="preserve"> «Про деякі питання оренди державного та комунального майна» яким затверджений </w:t>
      </w:r>
      <w:r w:rsidRPr="008B3FCF">
        <w:rPr>
          <w:rFonts w:eastAsia="Calibri"/>
          <w:sz w:val="28"/>
          <w:szCs w:val="28"/>
          <w:shd w:val="clear" w:color="auto" w:fill="FFFFFF"/>
          <w:lang w:eastAsia="en-US"/>
        </w:rPr>
        <w:t>Порядок передачі державного та комунального майна</w:t>
      </w:r>
      <w:r w:rsidRPr="008B3FCF">
        <w:rPr>
          <w:rFonts w:eastAsia="Calibri"/>
          <w:sz w:val="28"/>
          <w:szCs w:val="28"/>
          <w:lang w:eastAsia="en-US"/>
        </w:rPr>
        <w:t>», Законом України «Про місцеве самоврядування в Україні», рішенням Винниківської міської ради №2528 від 02.07.2020 р. «Про прийняття рішення про включення нежитлового приміщення за адресою м. Винники, вул. Винна Гора 5-Г в Перелік першого типу об’єктів оренди</w:t>
      </w:r>
      <w:r w:rsidRPr="008B3FCF">
        <w:rPr>
          <w:rFonts w:eastAsia="Calibri"/>
          <w:color w:val="000000"/>
          <w:sz w:val="28"/>
          <w:szCs w:val="28"/>
          <w:lang w:eastAsia="en-US"/>
        </w:rPr>
        <w:t xml:space="preserve">», виконавчий комітет Винниківської міської ради </w:t>
      </w:r>
    </w:p>
    <w:p w14:paraId="11D199D1" w14:textId="77777777" w:rsidR="008B3FCF" w:rsidRPr="008B3FCF" w:rsidRDefault="008B3FCF" w:rsidP="008B3FCF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14:paraId="31069801" w14:textId="77777777" w:rsidR="008B3FCF" w:rsidRPr="008B3FCF" w:rsidRDefault="008B3FCF" w:rsidP="008B3FCF">
      <w:pPr>
        <w:ind w:firstLine="709"/>
        <w:jc w:val="center"/>
        <w:rPr>
          <w:rFonts w:eastAsia="Calibri"/>
          <w:color w:val="000000"/>
          <w:sz w:val="28"/>
          <w:szCs w:val="28"/>
          <w:lang w:eastAsia="en-US"/>
        </w:rPr>
      </w:pPr>
      <w:r w:rsidRPr="008B3FCF">
        <w:rPr>
          <w:rFonts w:eastAsia="Calibri"/>
          <w:color w:val="000000"/>
          <w:sz w:val="28"/>
          <w:szCs w:val="28"/>
          <w:lang w:eastAsia="en-US"/>
        </w:rPr>
        <w:t>вирішив:</w:t>
      </w:r>
    </w:p>
    <w:p w14:paraId="6502373A" w14:textId="77777777" w:rsidR="008B3FCF" w:rsidRPr="008B3FCF" w:rsidRDefault="008B3FCF" w:rsidP="008B3FCF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14:paraId="210D963F" w14:textId="77777777" w:rsidR="008B3FCF" w:rsidRPr="008B3FCF" w:rsidRDefault="008B3FCF" w:rsidP="008B3FCF">
      <w:pPr>
        <w:numPr>
          <w:ilvl w:val="0"/>
          <w:numId w:val="3"/>
        </w:numPr>
        <w:spacing w:after="200" w:line="276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8B3FCF">
        <w:rPr>
          <w:rFonts w:eastAsia="Calibri"/>
          <w:sz w:val="28"/>
          <w:szCs w:val="28"/>
          <w:lang w:eastAsia="en-US"/>
        </w:rPr>
        <w:t>Затвердити протокол аукціонної комісії №1 щодо передачі нежитлового приміщення загальною площею 99,8 кв.м. за адресою м. Винники, вул. Винна Гора 5-Г в оренду.</w:t>
      </w:r>
    </w:p>
    <w:p w14:paraId="2149B120" w14:textId="77777777" w:rsidR="008B3FCF" w:rsidRPr="008B3FCF" w:rsidRDefault="008B3FCF" w:rsidP="008B3FCF">
      <w:pPr>
        <w:numPr>
          <w:ilvl w:val="0"/>
          <w:numId w:val="3"/>
        </w:numPr>
        <w:spacing w:after="200" w:line="276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8B3FCF">
        <w:rPr>
          <w:rFonts w:eastAsia="Calibri"/>
          <w:sz w:val="28"/>
          <w:szCs w:val="28"/>
          <w:lang w:eastAsia="en-US"/>
        </w:rPr>
        <w:t>Затвердити основні та додаткові умови з передачі нежитлового приміщення загальною площею 99,8 кв.м. за адресою м. Винники, вул. Винна Гора 5-Г в оренду згідно з Додатком 1.</w:t>
      </w:r>
    </w:p>
    <w:p w14:paraId="231CE1FB" w14:textId="77777777" w:rsidR="008B3FCF" w:rsidRPr="008B3FCF" w:rsidRDefault="008B3FCF" w:rsidP="008B3FCF">
      <w:pPr>
        <w:numPr>
          <w:ilvl w:val="0"/>
          <w:numId w:val="3"/>
        </w:numPr>
        <w:spacing w:after="200" w:line="276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8B3FCF">
        <w:rPr>
          <w:rFonts w:eastAsia="Calibri"/>
          <w:sz w:val="28"/>
          <w:szCs w:val="28"/>
          <w:lang w:eastAsia="en-US"/>
        </w:rPr>
        <w:t>Розмістити оголошення про передачу майна в оренду в ЕТС після публікації умов з передачі об</w:t>
      </w:r>
      <w:r w:rsidRPr="008B3FCF">
        <w:rPr>
          <w:rFonts w:eastAsia="Calibri"/>
          <w:sz w:val="28"/>
          <w:szCs w:val="28"/>
          <w:lang w:val="ru-RU" w:eastAsia="en-US"/>
        </w:rPr>
        <w:t xml:space="preserve">’єкта оренди в строки передбачені </w:t>
      </w:r>
      <w:r w:rsidRPr="008B3FCF">
        <w:rPr>
          <w:rFonts w:eastAsia="Calibri"/>
          <w:sz w:val="28"/>
          <w:szCs w:val="28"/>
          <w:shd w:val="clear" w:color="auto" w:fill="FFFFFF"/>
          <w:lang w:eastAsia="en-US"/>
        </w:rPr>
        <w:t>Порядком передачі державного та комунального майна.</w:t>
      </w:r>
    </w:p>
    <w:p w14:paraId="26162D5B" w14:textId="77777777" w:rsidR="008B3FCF" w:rsidRPr="008B3FCF" w:rsidRDefault="008B3FCF" w:rsidP="008B3FCF">
      <w:pPr>
        <w:numPr>
          <w:ilvl w:val="0"/>
          <w:numId w:val="3"/>
        </w:numPr>
        <w:spacing w:after="200" w:line="276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8B3FCF">
        <w:rPr>
          <w:rFonts w:eastAsia="Calibri"/>
          <w:sz w:val="28"/>
          <w:szCs w:val="28"/>
          <w:lang w:eastAsia="en-US"/>
        </w:rPr>
        <w:t>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14:paraId="3BD6C75D" w14:textId="77777777" w:rsidR="008B3FCF" w:rsidRPr="008B3FCF" w:rsidRDefault="008B3FCF" w:rsidP="008B3FCF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39AB0351" w14:textId="77777777" w:rsidR="008B3FCF" w:rsidRPr="008B3FCF" w:rsidRDefault="008B3FCF" w:rsidP="008B3FCF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70AB0DAB" w14:textId="77777777" w:rsidR="008B3FCF" w:rsidRPr="008B3FCF" w:rsidRDefault="008B3FCF" w:rsidP="008B3FCF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6D3851C1" w14:textId="77777777" w:rsidR="008B3FCF" w:rsidRPr="008B3FCF" w:rsidRDefault="008B3FCF" w:rsidP="008B3FCF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14:paraId="01C471E0" w14:textId="35ABCCE3" w:rsidR="00213958" w:rsidRPr="008B3FCF" w:rsidRDefault="008B3FCF" w:rsidP="008B3FCF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В.о.м</w:t>
      </w:r>
      <w:r w:rsidRPr="008B3FCF">
        <w:rPr>
          <w:rFonts w:eastAsia="Calibri"/>
          <w:sz w:val="28"/>
          <w:szCs w:val="28"/>
          <w:lang w:eastAsia="en-US"/>
        </w:rPr>
        <w:t>іськ</w:t>
      </w:r>
      <w:r>
        <w:rPr>
          <w:rFonts w:eastAsia="Calibri"/>
          <w:sz w:val="28"/>
          <w:szCs w:val="28"/>
          <w:lang w:eastAsia="en-US"/>
        </w:rPr>
        <w:t>ого</w:t>
      </w:r>
      <w:r w:rsidRPr="008B3FCF">
        <w:rPr>
          <w:rFonts w:eastAsia="Calibri"/>
          <w:sz w:val="28"/>
          <w:szCs w:val="28"/>
          <w:lang w:eastAsia="en-US"/>
        </w:rPr>
        <w:t xml:space="preserve"> голов</w:t>
      </w:r>
      <w:r>
        <w:rPr>
          <w:rFonts w:eastAsia="Calibri"/>
          <w:sz w:val="28"/>
          <w:szCs w:val="28"/>
          <w:lang w:eastAsia="en-US"/>
        </w:rPr>
        <w:t>и</w:t>
      </w:r>
      <w:r w:rsidRPr="008B3FCF">
        <w:rPr>
          <w:rFonts w:eastAsia="Calibri"/>
          <w:sz w:val="28"/>
          <w:szCs w:val="28"/>
          <w:lang w:eastAsia="en-US"/>
        </w:rPr>
        <w:t xml:space="preserve">                   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         Б.Шустер</w:t>
      </w:r>
      <w:bookmarkStart w:id="1" w:name="_GoBack"/>
      <w:bookmarkEnd w:id="1"/>
    </w:p>
    <w:sectPr w:rsidR="00213958" w:rsidRPr="008B3FC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1A3282" w14:textId="77777777" w:rsidR="006957A4" w:rsidRDefault="006957A4">
      <w:r>
        <w:separator/>
      </w:r>
    </w:p>
  </w:endnote>
  <w:endnote w:type="continuationSeparator" w:id="0">
    <w:p w14:paraId="625569F9" w14:textId="77777777" w:rsidR="006957A4" w:rsidRDefault="0069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9EBD09" w14:textId="77777777" w:rsidR="006957A4" w:rsidRDefault="006957A4">
      <w:r>
        <w:separator/>
      </w:r>
    </w:p>
  </w:footnote>
  <w:footnote w:type="continuationSeparator" w:id="0">
    <w:p w14:paraId="32AD8F4A" w14:textId="77777777" w:rsidR="006957A4" w:rsidRDefault="006957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12842"/>
    <w:multiLevelType w:val="hybridMultilevel"/>
    <w:tmpl w:val="0E7620C8"/>
    <w:lvl w:ilvl="0" w:tplc="0C86F43A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957A4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3FCF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60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7B7EFB-673C-49C4-9A95-3D5738A6C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1017</Words>
  <Characters>581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2024-09-18T11:55:00Z</dcterms:modified>
</cp:coreProperties>
</file>