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04.09.2020р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534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приватизацію квартири № 28 в буд.    № 6  по вул. Кільцева м. Винники гр.  Занік І.І.,  Занік Л.М., Занік О.І.</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4542A7C" w14:textId="77777777" w:rsidR="003F6D2C" w:rsidRPr="003F6D2C" w:rsidRDefault="003F6D2C" w:rsidP="003F6D2C">
      <w:pPr>
        <w:jc w:val="both"/>
        <w:rPr>
          <w:sz w:val="28"/>
          <w:szCs w:val="28"/>
          <w:lang w:eastAsia="en-US"/>
        </w:rPr>
      </w:pPr>
      <w:r w:rsidRPr="003F6D2C">
        <w:rPr>
          <w:sz w:val="28"/>
          <w:szCs w:val="28"/>
          <w:lang w:eastAsia="en-US"/>
        </w:rPr>
        <w:t>Керуючись Законом України «Про приватизацію державного житлового фонду»,    розглянувши заяву гр. Занік І.І. вх. № 1970/04-18/35 від 12.08.2020 року про приватизацію  квартири № 28 в будинку № 6 по вул. Кільцевій у м. Винники, з представленням необхідних документів, а саме:</w:t>
      </w:r>
      <w:r w:rsidRPr="003F6D2C">
        <w:rPr>
          <w:rFonts w:ascii="Calibri" w:hAnsi="Calibri"/>
          <w:b/>
          <w:sz w:val="28"/>
          <w:szCs w:val="28"/>
          <w:lang w:eastAsia="en-US"/>
        </w:rPr>
        <w:t xml:space="preserve"> </w:t>
      </w:r>
      <w:r w:rsidRPr="003F6D2C">
        <w:rPr>
          <w:sz w:val="28"/>
          <w:szCs w:val="28"/>
          <w:lang w:eastAsia="en-US"/>
        </w:rPr>
        <w:t xml:space="preserve">копія технічного паспорта на квартиру, довідка про склад сім’ї, копії паспортів, копії довідки про присвоєння ідентифікаційного номера, довідок про відсутність заборгованості,    виконавчий комітет Винниківської  міської ради -   </w:t>
      </w:r>
    </w:p>
    <w:p w14:paraId="7BEE807B" w14:textId="77777777" w:rsidR="003F6D2C" w:rsidRPr="003F6D2C" w:rsidRDefault="003F6D2C" w:rsidP="003F6D2C">
      <w:pPr>
        <w:rPr>
          <w:sz w:val="28"/>
          <w:szCs w:val="28"/>
          <w:lang w:eastAsia="en-US"/>
        </w:rPr>
      </w:pPr>
      <w:r w:rsidRPr="003F6D2C">
        <w:rPr>
          <w:sz w:val="28"/>
          <w:szCs w:val="28"/>
          <w:lang w:eastAsia="en-US"/>
        </w:rPr>
        <w:t xml:space="preserve">                               </w:t>
      </w:r>
    </w:p>
    <w:p w14:paraId="07C3D9AF" w14:textId="77777777" w:rsidR="003F6D2C" w:rsidRPr="003F6D2C" w:rsidRDefault="003F6D2C" w:rsidP="003F6D2C">
      <w:pPr>
        <w:spacing w:after="200" w:line="276" w:lineRule="auto"/>
        <w:rPr>
          <w:sz w:val="28"/>
          <w:szCs w:val="28"/>
          <w:lang w:eastAsia="en-US"/>
        </w:rPr>
      </w:pPr>
      <w:r w:rsidRPr="003F6D2C">
        <w:rPr>
          <w:sz w:val="28"/>
          <w:szCs w:val="28"/>
          <w:lang w:eastAsia="en-US"/>
        </w:rPr>
        <w:t xml:space="preserve">                                                             </w:t>
      </w:r>
      <w:r w:rsidRPr="003F6D2C">
        <w:rPr>
          <w:b/>
          <w:sz w:val="28"/>
          <w:szCs w:val="28"/>
          <w:lang w:eastAsia="en-US"/>
        </w:rPr>
        <w:t>ВИРІШИВ:</w:t>
      </w:r>
    </w:p>
    <w:p w14:paraId="7F82D0BB" w14:textId="77777777" w:rsidR="003F6D2C" w:rsidRPr="003F6D2C" w:rsidRDefault="003F6D2C" w:rsidP="003F6D2C">
      <w:pPr>
        <w:numPr>
          <w:ilvl w:val="0"/>
          <w:numId w:val="3"/>
        </w:numPr>
        <w:spacing w:after="200" w:line="276" w:lineRule="auto"/>
        <w:jc w:val="both"/>
        <w:rPr>
          <w:sz w:val="28"/>
          <w:szCs w:val="28"/>
          <w:lang w:eastAsia="en-US"/>
        </w:rPr>
      </w:pPr>
      <w:r w:rsidRPr="003F6D2C">
        <w:rPr>
          <w:sz w:val="28"/>
          <w:szCs w:val="28"/>
          <w:lang w:eastAsia="en-US"/>
        </w:rPr>
        <w:t>Надати квартиру № 28 в будинку № 6 по вул. Кільцевій у м. Винники у приватну  власність громадянам Занік Івану Івановичу, Занік Любов Михайлівні, Занік Ользі Іванівні, що зареєстровані та проживають в даній квартирі.  Квартира складається  з трьох кімнат, житловою площею 40,4 кв. м., кухні  площею 4,2 кв.м., підвал площею 6,7 кв.м.,   загальна площа квартири  складає  65,9 кв. м. Відновна вартість квартири становить 11 (одинадцять) грн 86 коп.</w:t>
      </w:r>
    </w:p>
    <w:p w14:paraId="588EA50C" w14:textId="77777777" w:rsidR="003F6D2C" w:rsidRPr="003F6D2C" w:rsidRDefault="003F6D2C" w:rsidP="003F6D2C">
      <w:pPr>
        <w:numPr>
          <w:ilvl w:val="0"/>
          <w:numId w:val="3"/>
        </w:numPr>
        <w:spacing w:after="200" w:line="276" w:lineRule="auto"/>
        <w:jc w:val="both"/>
        <w:rPr>
          <w:sz w:val="28"/>
          <w:szCs w:val="28"/>
          <w:lang w:eastAsia="en-US"/>
        </w:rPr>
      </w:pPr>
      <w:r w:rsidRPr="003F6D2C">
        <w:rPr>
          <w:sz w:val="28"/>
          <w:szCs w:val="28"/>
          <w:lang w:eastAsia="en-US"/>
        </w:rPr>
        <w:t>Власнику квартири зареєструвати свідоцтво про право власності на квартиру  в  уповноваженому Мінюстом органі.</w:t>
      </w:r>
    </w:p>
    <w:p w14:paraId="735E94CC" w14:textId="77777777" w:rsidR="003F6D2C" w:rsidRPr="003F6D2C" w:rsidRDefault="003F6D2C" w:rsidP="003F6D2C">
      <w:pPr>
        <w:numPr>
          <w:ilvl w:val="0"/>
          <w:numId w:val="3"/>
        </w:numPr>
        <w:spacing w:after="200" w:line="276" w:lineRule="auto"/>
        <w:jc w:val="both"/>
        <w:rPr>
          <w:sz w:val="28"/>
          <w:szCs w:val="28"/>
          <w:lang w:eastAsia="en-US"/>
        </w:rPr>
      </w:pPr>
      <w:r w:rsidRPr="003F6D2C">
        <w:rPr>
          <w:sz w:val="28"/>
          <w:szCs w:val="28"/>
          <w:lang w:eastAsia="en-US"/>
        </w:rPr>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1C471E0" w14:textId="5E1E4BC4" w:rsidR="00213958" w:rsidRPr="006F2805" w:rsidRDefault="003F6D2C" w:rsidP="003F6D2C">
      <w:pPr>
        <w:spacing w:after="200" w:line="276" w:lineRule="auto"/>
        <w:jc w:val="both"/>
        <w:rPr>
          <w:sz w:val="28"/>
          <w:szCs w:val="28"/>
        </w:rPr>
      </w:pPr>
      <w:r w:rsidRPr="003F6D2C">
        <w:rPr>
          <w:b/>
          <w:sz w:val="28"/>
          <w:szCs w:val="28"/>
          <w:lang w:eastAsia="en-US"/>
        </w:rPr>
        <w:t xml:space="preserve">  В.о. міського голови                                                          Б.Р.Шустер</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92DB82" w14:textId="77777777" w:rsidR="00A1082A" w:rsidRDefault="00A1082A">
      <w:r>
        <w:separator/>
      </w:r>
    </w:p>
  </w:endnote>
  <w:endnote w:type="continuationSeparator" w:id="0">
    <w:p w14:paraId="49DFE618" w14:textId="77777777" w:rsidR="00A1082A" w:rsidRDefault="00A10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48764" w14:textId="77777777" w:rsidR="00A1082A" w:rsidRDefault="00A1082A">
      <w:r>
        <w:separator/>
      </w:r>
    </w:p>
  </w:footnote>
  <w:footnote w:type="continuationSeparator" w:id="0">
    <w:p w14:paraId="1E0FEA92" w14:textId="77777777" w:rsidR="00A1082A" w:rsidRDefault="00A108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65B0764"/>
    <w:multiLevelType w:val="hybridMultilevel"/>
    <w:tmpl w:val="43AC865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3F6D2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1082A"/>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46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D9C42-59AB-4F5B-BD09-B0C01F3E6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1138</Words>
  <Characters>650</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2024-09-18T12:24:00Z</dcterms:modified>
</cp:coreProperties>
</file>