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на  " Капітальний ремонт дороги по вул. Спортова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0DF006" w14:textId="77777777" w:rsidR="00B23CB9" w:rsidRPr="00B23CB9" w:rsidRDefault="00B23CB9" w:rsidP="00B23CB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23CB9">
        <w:rPr>
          <w:rFonts w:eastAsia="Calibri"/>
          <w:szCs w:val="24"/>
          <w:lang w:eastAsia="en-US"/>
        </w:rPr>
        <w:t xml:space="preserve">          </w:t>
      </w:r>
      <w:r w:rsidRPr="00B23CB9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</w:t>
      </w:r>
      <w:bookmarkStart w:id="1" w:name="_GoBack"/>
      <w:bookmarkEnd w:id="1"/>
      <w:r w:rsidRPr="00B23CB9">
        <w:rPr>
          <w:rFonts w:eastAsia="Calibri"/>
          <w:sz w:val="28"/>
          <w:szCs w:val="28"/>
          <w:lang w:eastAsia="en-US"/>
        </w:rPr>
        <w:t>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6BDDDF5" w14:textId="77777777" w:rsidR="00B23CB9" w:rsidRPr="00B23CB9" w:rsidRDefault="00B23CB9" w:rsidP="00B23CB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CF900A7" w14:textId="77777777" w:rsidR="00B23CB9" w:rsidRPr="00B23CB9" w:rsidRDefault="00B23CB9" w:rsidP="00B23CB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23CB9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279B023A" w14:textId="77777777" w:rsidR="00B23CB9" w:rsidRPr="00B23CB9" w:rsidRDefault="00B23CB9" w:rsidP="00B23CB9">
      <w:pPr>
        <w:rPr>
          <w:rFonts w:eastAsia="Calibri"/>
          <w:sz w:val="28"/>
          <w:szCs w:val="28"/>
          <w:lang w:eastAsia="en-US"/>
        </w:rPr>
      </w:pPr>
      <w:r w:rsidRPr="00B23CB9">
        <w:rPr>
          <w:rFonts w:eastAsia="Calibri"/>
          <w:sz w:val="28"/>
          <w:szCs w:val="28"/>
          <w:lang w:eastAsia="en-US"/>
        </w:rPr>
        <w:t>1.Затвердити  робочий проект на  « Капітальний ремонт дороги по вул. Спортова   у м. Винники»</w:t>
      </w:r>
    </w:p>
    <w:p w14:paraId="00B132C8" w14:textId="77777777" w:rsidR="00B23CB9" w:rsidRPr="00B23CB9" w:rsidRDefault="00B23CB9" w:rsidP="00B23CB9">
      <w:pPr>
        <w:rPr>
          <w:rFonts w:eastAsia="Calibri"/>
          <w:sz w:val="28"/>
          <w:szCs w:val="28"/>
          <w:lang w:eastAsia="en-US"/>
        </w:rPr>
      </w:pPr>
    </w:p>
    <w:p w14:paraId="28F5CF9D" w14:textId="77777777" w:rsidR="00B23CB9" w:rsidRPr="00B23CB9" w:rsidRDefault="00B23CB9" w:rsidP="00B23CB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23CB9">
        <w:rPr>
          <w:rFonts w:eastAsia="Calibri"/>
          <w:sz w:val="28"/>
          <w:szCs w:val="28"/>
          <w:lang w:eastAsia="en-US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фінансової політики. </w:t>
      </w:r>
    </w:p>
    <w:p w14:paraId="792A9346" w14:textId="77777777" w:rsidR="00B23CB9" w:rsidRPr="00B23CB9" w:rsidRDefault="00B23CB9" w:rsidP="00B23CB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160D695" w14:textId="77777777" w:rsidR="00B23CB9" w:rsidRPr="00B23CB9" w:rsidRDefault="00B23CB9" w:rsidP="00B23CB9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23CB9">
        <w:rPr>
          <w:rFonts w:eastAsia="Calibri"/>
          <w:sz w:val="28"/>
          <w:szCs w:val="28"/>
          <w:lang w:eastAsia="en-US"/>
        </w:rPr>
        <w:t>В. о. міського  голови                 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5980B" w14:textId="77777777" w:rsidR="00661FC7" w:rsidRDefault="00661FC7">
      <w:r>
        <w:separator/>
      </w:r>
    </w:p>
  </w:endnote>
  <w:endnote w:type="continuationSeparator" w:id="0">
    <w:p w14:paraId="730138FF" w14:textId="77777777" w:rsidR="00661FC7" w:rsidRDefault="00661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660476" w14:textId="77777777" w:rsidR="00661FC7" w:rsidRDefault="00661FC7">
      <w:r>
        <w:separator/>
      </w:r>
    </w:p>
  </w:footnote>
  <w:footnote w:type="continuationSeparator" w:id="0">
    <w:p w14:paraId="7CFB4EC1" w14:textId="77777777" w:rsidR="00661FC7" w:rsidRDefault="00661F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1FC7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23CB9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3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EDA8B-87BD-4FC9-ADBD-2528DF61E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877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2024-09-18T12:32:00Z</dcterms:modified>
</cp:coreProperties>
</file>