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Шевченка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501B43" w14:textId="77777777" w:rsidR="0039489F" w:rsidRPr="0039489F" w:rsidRDefault="0039489F" w:rsidP="0039489F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39489F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5232AB9C" w14:textId="77777777" w:rsidR="0039489F" w:rsidRPr="0039489F" w:rsidRDefault="0039489F" w:rsidP="0039489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CEE6A71" w14:textId="3F79EDF5" w:rsidR="0039489F" w:rsidRPr="0039489F" w:rsidRDefault="0039489F" w:rsidP="0039489F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39489F">
        <w:rPr>
          <w:rFonts w:eastAsia="Calibri"/>
          <w:sz w:val="28"/>
          <w:szCs w:val="28"/>
          <w:lang w:eastAsia="en-US"/>
        </w:rPr>
        <w:t>ВИРІШИВ:</w:t>
      </w:r>
    </w:p>
    <w:p w14:paraId="61766B08" w14:textId="77777777" w:rsidR="0039489F" w:rsidRPr="0039489F" w:rsidRDefault="0039489F" w:rsidP="0039489F">
      <w:pPr>
        <w:rPr>
          <w:rFonts w:eastAsia="Calibri"/>
          <w:sz w:val="28"/>
          <w:szCs w:val="28"/>
          <w:lang w:eastAsia="en-US"/>
        </w:rPr>
      </w:pPr>
      <w:r w:rsidRPr="0039489F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Шевченка  у м. Винники»</w:t>
      </w:r>
    </w:p>
    <w:p w14:paraId="16F50706" w14:textId="77777777" w:rsidR="0039489F" w:rsidRPr="0039489F" w:rsidRDefault="0039489F" w:rsidP="0039489F">
      <w:pPr>
        <w:rPr>
          <w:rFonts w:eastAsia="Calibri"/>
          <w:sz w:val="28"/>
          <w:szCs w:val="28"/>
          <w:lang w:eastAsia="en-US"/>
        </w:rPr>
      </w:pPr>
    </w:p>
    <w:p w14:paraId="511B20FC" w14:textId="77777777" w:rsidR="0039489F" w:rsidRPr="0039489F" w:rsidRDefault="0039489F" w:rsidP="0039489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9489F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8CD390B" w14:textId="77777777" w:rsidR="0039489F" w:rsidRPr="0039489F" w:rsidRDefault="0039489F" w:rsidP="0039489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4121824" w14:textId="77777777" w:rsidR="0039489F" w:rsidRPr="0039489F" w:rsidRDefault="0039489F" w:rsidP="0039489F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9489F">
        <w:rPr>
          <w:rFonts w:eastAsia="Calibri"/>
          <w:sz w:val="28"/>
          <w:szCs w:val="28"/>
          <w:lang w:eastAsia="en-US"/>
        </w:rPr>
        <w:t>В. о. міського голови        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337DF5" w14:textId="77777777" w:rsidR="001B279D" w:rsidRDefault="001B279D">
      <w:r>
        <w:separator/>
      </w:r>
    </w:p>
  </w:endnote>
  <w:endnote w:type="continuationSeparator" w:id="0">
    <w:p w14:paraId="61F6861A" w14:textId="77777777" w:rsidR="001B279D" w:rsidRDefault="001B2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92E86" w14:textId="77777777" w:rsidR="001B279D" w:rsidRDefault="001B279D">
      <w:r>
        <w:separator/>
      </w:r>
    </w:p>
  </w:footnote>
  <w:footnote w:type="continuationSeparator" w:id="0">
    <w:p w14:paraId="46DC945C" w14:textId="77777777" w:rsidR="001B279D" w:rsidRDefault="001B27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279D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489F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8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EEAF2-EB4B-4358-9060-5D3AD273D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817</Words>
  <Characters>467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2024-09-19T07:59:00Z</dcterms:modified>
</cp:coreProperties>
</file>