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І. Франка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74F652" w14:textId="77777777" w:rsidR="00AC16D7" w:rsidRPr="00AC16D7" w:rsidRDefault="00AC16D7" w:rsidP="00AC16D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C16D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CAAB732" w14:textId="43B424C6" w:rsidR="00AC16D7" w:rsidRPr="00AC16D7" w:rsidRDefault="00AC16D7" w:rsidP="00AC16D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C16D7">
        <w:rPr>
          <w:rFonts w:eastAsia="Calibri"/>
          <w:sz w:val="28"/>
          <w:szCs w:val="28"/>
          <w:lang w:eastAsia="en-US"/>
        </w:rPr>
        <w:t>ВИРІШИВ:</w:t>
      </w:r>
    </w:p>
    <w:p w14:paraId="2C42CC30" w14:textId="77777777" w:rsidR="00AC16D7" w:rsidRPr="00AC16D7" w:rsidRDefault="00AC16D7" w:rsidP="00AC16D7">
      <w:pPr>
        <w:jc w:val="both"/>
        <w:rPr>
          <w:rFonts w:eastAsia="Calibri"/>
          <w:sz w:val="28"/>
          <w:szCs w:val="28"/>
          <w:lang w:eastAsia="en-US"/>
        </w:rPr>
      </w:pPr>
      <w:r w:rsidRPr="00AC16D7">
        <w:rPr>
          <w:rFonts w:eastAsia="Calibri"/>
          <w:sz w:val="28"/>
          <w:szCs w:val="28"/>
          <w:lang w:eastAsia="en-US"/>
        </w:rPr>
        <w:t xml:space="preserve">1.Затвердити  робочий проект на  «Капітальний ремонт дороги по вул. І. Франка  у  м. Винники» </w:t>
      </w:r>
    </w:p>
    <w:p w14:paraId="19A00ACE" w14:textId="77777777" w:rsidR="00AC16D7" w:rsidRPr="00AC16D7" w:rsidRDefault="00AC16D7" w:rsidP="00AC16D7">
      <w:pPr>
        <w:jc w:val="both"/>
        <w:rPr>
          <w:rFonts w:eastAsia="Calibri"/>
          <w:sz w:val="28"/>
          <w:szCs w:val="28"/>
          <w:lang w:eastAsia="en-US"/>
        </w:rPr>
      </w:pPr>
    </w:p>
    <w:p w14:paraId="2BCB519C" w14:textId="77777777" w:rsidR="00AC16D7" w:rsidRPr="00AC16D7" w:rsidRDefault="00AC16D7" w:rsidP="00AC16D7">
      <w:pPr>
        <w:jc w:val="both"/>
        <w:rPr>
          <w:rFonts w:eastAsia="Calibri"/>
          <w:sz w:val="28"/>
          <w:szCs w:val="28"/>
          <w:lang w:eastAsia="en-US"/>
        </w:rPr>
      </w:pPr>
      <w:r w:rsidRPr="00AC16D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206A02B" w14:textId="77777777" w:rsidR="00AC16D7" w:rsidRPr="00AC16D7" w:rsidRDefault="00AC16D7" w:rsidP="00AC16D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33B6AF0" w14:textId="77777777" w:rsidR="00AC16D7" w:rsidRPr="00AC16D7" w:rsidRDefault="00AC16D7" w:rsidP="00AC16D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C16D7">
        <w:rPr>
          <w:rFonts w:eastAsia="Calibri"/>
          <w:sz w:val="28"/>
          <w:szCs w:val="28"/>
          <w:lang w:eastAsia="en-US"/>
        </w:rPr>
        <w:t>В. о. міського голова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A2E99" w14:textId="77777777" w:rsidR="004C6CF8" w:rsidRDefault="004C6CF8">
      <w:r>
        <w:separator/>
      </w:r>
    </w:p>
  </w:endnote>
  <w:endnote w:type="continuationSeparator" w:id="0">
    <w:p w14:paraId="0A6C3A65" w14:textId="77777777" w:rsidR="004C6CF8" w:rsidRDefault="004C6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1B638" w14:textId="77777777" w:rsidR="004C6CF8" w:rsidRDefault="004C6CF8">
      <w:r>
        <w:separator/>
      </w:r>
    </w:p>
  </w:footnote>
  <w:footnote w:type="continuationSeparator" w:id="0">
    <w:p w14:paraId="564BFCFE" w14:textId="77777777" w:rsidR="004C6CF8" w:rsidRDefault="004C6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CF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16D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2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74006-A5EB-494C-834D-8E89EF7C6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2024-09-19T08:12:00Z</dcterms:modified>
</cp:coreProperties>
</file>