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Капітальний ремонт дороги  по   вул. Забава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342210" w14:textId="77777777" w:rsidR="00CA05D6" w:rsidRPr="00CA05D6" w:rsidRDefault="00CA05D6" w:rsidP="00CA05D6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CA05D6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B5A759E" w14:textId="0A7D64CC" w:rsidR="00CA05D6" w:rsidRPr="00CA05D6" w:rsidRDefault="00CA05D6" w:rsidP="00CA05D6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A05D6">
        <w:rPr>
          <w:rFonts w:eastAsia="Calibri"/>
          <w:sz w:val="28"/>
          <w:szCs w:val="28"/>
          <w:lang w:eastAsia="en-US"/>
        </w:rPr>
        <w:t>ВИРІШИВ:</w:t>
      </w:r>
    </w:p>
    <w:p w14:paraId="185F02FF" w14:textId="77777777" w:rsidR="00CA05D6" w:rsidRPr="00CA05D6" w:rsidRDefault="00CA05D6" w:rsidP="00CA05D6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CA05D6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CA05D6">
        <w:rPr>
          <w:sz w:val="28"/>
          <w:szCs w:val="28"/>
          <w:lang w:eastAsia="ar-SA"/>
        </w:rPr>
        <w:t xml:space="preserve"> Капітальний ремонт дороги  по вул. Забава   у м. Винники»  </w:t>
      </w:r>
    </w:p>
    <w:p w14:paraId="1002A6E3" w14:textId="77777777" w:rsidR="00CA05D6" w:rsidRPr="00CA05D6" w:rsidRDefault="00CA05D6" w:rsidP="00CA05D6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50C9196C" w14:textId="77777777" w:rsidR="00CA05D6" w:rsidRPr="00CA05D6" w:rsidRDefault="00CA05D6" w:rsidP="00CA05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A05D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DE11E99" w14:textId="77777777" w:rsidR="00CA05D6" w:rsidRPr="00CA05D6" w:rsidRDefault="00CA05D6" w:rsidP="00CA05D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05FAFAB" w14:textId="77777777" w:rsidR="00CA05D6" w:rsidRPr="00CA05D6" w:rsidRDefault="00CA05D6" w:rsidP="00CA05D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A05D6">
        <w:rPr>
          <w:rFonts w:eastAsia="Calibri"/>
          <w:sz w:val="28"/>
          <w:szCs w:val="28"/>
          <w:lang w:eastAsia="en-US"/>
        </w:rPr>
        <w:t>В. о . міського голови                                                                          Б.Р.Шустер</w:t>
      </w:r>
    </w:p>
    <w:p w14:paraId="01C471E0" w14:textId="77777777" w:rsidR="00213958" w:rsidRPr="00CA05D6" w:rsidRDefault="00213958" w:rsidP="00471A72">
      <w:pPr>
        <w:rPr>
          <w:sz w:val="28"/>
          <w:szCs w:val="28"/>
        </w:rPr>
      </w:pPr>
    </w:p>
    <w:sectPr w:rsidR="00213958" w:rsidRPr="00CA05D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89EA9" w14:textId="77777777" w:rsidR="00FC6017" w:rsidRDefault="00FC6017">
      <w:r>
        <w:separator/>
      </w:r>
    </w:p>
  </w:endnote>
  <w:endnote w:type="continuationSeparator" w:id="0">
    <w:p w14:paraId="2EEFCCE2" w14:textId="77777777" w:rsidR="00FC6017" w:rsidRDefault="00FC6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B006A7" w14:textId="77777777" w:rsidR="00FC6017" w:rsidRDefault="00FC6017">
      <w:r>
        <w:separator/>
      </w:r>
    </w:p>
  </w:footnote>
  <w:footnote w:type="continuationSeparator" w:id="0">
    <w:p w14:paraId="5277C664" w14:textId="77777777" w:rsidR="00FC6017" w:rsidRDefault="00FC6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05D6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6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5954E-4CCA-4B62-9A89-C2B00588B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2024-09-19T08:33:00Z</dcterms:modified>
</cp:coreProperties>
</file>