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Дмитерка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295C3D" w14:textId="77777777" w:rsidR="004729F1" w:rsidRPr="004729F1" w:rsidRDefault="004729F1" w:rsidP="004729F1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729F1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193431F" w14:textId="44995590" w:rsidR="004729F1" w:rsidRPr="004729F1" w:rsidRDefault="004729F1" w:rsidP="004729F1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729F1">
        <w:rPr>
          <w:rFonts w:eastAsia="Calibri"/>
          <w:sz w:val="28"/>
          <w:szCs w:val="28"/>
          <w:lang w:eastAsia="en-US"/>
        </w:rPr>
        <w:t>ВИРІШИВ:</w:t>
      </w:r>
    </w:p>
    <w:p w14:paraId="7982B8E0" w14:textId="77777777" w:rsidR="004729F1" w:rsidRPr="004729F1" w:rsidRDefault="004729F1" w:rsidP="004729F1">
      <w:pPr>
        <w:jc w:val="both"/>
        <w:rPr>
          <w:rFonts w:eastAsia="Calibri"/>
          <w:sz w:val="28"/>
          <w:szCs w:val="28"/>
          <w:lang w:eastAsia="en-US"/>
        </w:rPr>
      </w:pPr>
      <w:r w:rsidRPr="004729F1">
        <w:rPr>
          <w:rFonts w:eastAsia="Calibri"/>
          <w:sz w:val="28"/>
          <w:szCs w:val="28"/>
          <w:lang w:eastAsia="en-US"/>
        </w:rPr>
        <w:t xml:space="preserve">1.Затвердити  робочий проект на  «Капітальний ремонт дороги по вул. Дмитерка  у  м. Винники» </w:t>
      </w:r>
    </w:p>
    <w:p w14:paraId="26FB678E" w14:textId="77777777" w:rsidR="004729F1" w:rsidRPr="004729F1" w:rsidRDefault="004729F1" w:rsidP="004729F1">
      <w:pPr>
        <w:jc w:val="both"/>
        <w:rPr>
          <w:rFonts w:eastAsia="Calibri"/>
          <w:sz w:val="28"/>
          <w:szCs w:val="28"/>
          <w:lang w:eastAsia="en-US"/>
        </w:rPr>
      </w:pPr>
    </w:p>
    <w:p w14:paraId="15C087EF" w14:textId="77777777" w:rsidR="004729F1" w:rsidRPr="004729F1" w:rsidRDefault="004729F1" w:rsidP="004729F1">
      <w:pPr>
        <w:jc w:val="both"/>
        <w:rPr>
          <w:rFonts w:eastAsia="Calibri"/>
          <w:sz w:val="28"/>
          <w:szCs w:val="28"/>
          <w:lang w:eastAsia="en-US"/>
        </w:rPr>
      </w:pPr>
      <w:r w:rsidRPr="004729F1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62B8B08" w14:textId="77777777" w:rsidR="004729F1" w:rsidRPr="004729F1" w:rsidRDefault="004729F1" w:rsidP="004729F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F817605" w14:textId="77777777" w:rsidR="004729F1" w:rsidRPr="004729F1" w:rsidRDefault="004729F1" w:rsidP="004729F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729F1">
        <w:rPr>
          <w:rFonts w:eastAsia="Calibri"/>
          <w:sz w:val="28"/>
          <w:szCs w:val="28"/>
          <w:lang w:eastAsia="en-US"/>
        </w:rPr>
        <w:t>В. о. міського голова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2CF46" w14:textId="77777777" w:rsidR="00BD586E" w:rsidRDefault="00BD586E">
      <w:r>
        <w:separator/>
      </w:r>
    </w:p>
  </w:endnote>
  <w:endnote w:type="continuationSeparator" w:id="0">
    <w:p w14:paraId="311B9355" w14:textId="77777777" w:rsidR="00BD586E" w:rsidRDefault="00BD5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77E2D" w14:textId="77777777" w:rsidR="00BD586E" w:rsidRDefault="00BD586E">
      <w:r>
        <w:separator/>
      </w:r>
    </w:p>
  </w:footnote>
  <w:footnote w:type="continuationSeparator" w:id="0">
    <w:p w14:paraId="5AA91565" w14:textId="77777777" w:rsidR="00BD586E" w:rsidRDefault="00BD58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29F1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586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7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BFDFE-3AF5-4C62-9CFC-CC5FE69A7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824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2024-09-19T08:36:00Z</dcterms:modified>
</cp:coreProperties>
</file>