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Сахарова (к/н 4610160300:01:002:0175)  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E5E500" w14:textId="5746DEC3" w:rsidR="002F3C9D" w:rsidRPr="002F3C9D" w:rsidRDefault="002F3C9D" w:rsidP="002F3C9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Демчук А.М., беручи до уваги Витяг з Державного реєстру речових прав на нерухоме майно про реєстрацію п</w:t>
      </w:r>
      <w:r w:rsidR="00164F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рава власності (і.н.в. 214527812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від 0</w:t>
      </w:r>
      <w:r w:rsidR="00164F04">
        <w:rPr>
          <w:rFonts w:eastAsia="Arial Unicode MS" w:cs="Arial Unicode MS"/>
          <w:color w:val="000000"/>
          <w:sz w:val="28"/>
          <w:szCs w:val="28"/>
          <w:u w:color="000000"/>
          <w:lang w:val="en-US" w:eastAsia="uk-UA"/>
        </w:rPr>
        <w:t>1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.07.2020р.), до</w:t>
      </w:r>
      <w:r w:rsidR="00164F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відку ОКП ЛОР «БТІ та ЕО» від 27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.0</w:t>
      </w:r>
      <w:r w:rsidR="00164F04">
        <w:rPr>
          <w:rFonts w:eastAsia="Arial Unicode MS" w:cs="Arial Unicode MS"/>
          <w:color w:val="000000"/>
          <w:sz w:val="28"/>
          <w:szCs w:val="28"/>
          <w:u w:color="000000"/>
          <w:lang w:val="en-US" w:eastAsia="uk-UA"/>
        </w:rPr>
        <w:t>7</w:t>
      </w:r>
      <w:r w:rsidR="00164F04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.2020р. №2218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, виконавчий комітет Винниківської міської ради –</w:t>
      </w:r>
    </w:p>
    <w:p w14:paraId="1F8F140F" w14:textId="77777777" w:rsidR="002F3C9D" w:rsidRPr="002F3C9D" w:rsidRDefault="002F3C9D" w:rsidP="002F3C9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F013BDF" w14:textId="77777777" w:rsidR="002F3C9D" w:rsidRPr="002F3C9D" w:rsidRDefault="002F3C9D" w:rsidP="002F3C9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7D62AB3B" w14:textId="77777777" w:rsidR="002F3C9D" w:rsidRPr="002F3C9D" w:rsidRDefault="002F3C9D" w:rsidP="002F3C9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D4FF2BD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Демчук Аллі Михайлівні будівельний паспорт забудови земельної ділянки на проектування та будівництво 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Сахарова (к/н 4610160300:01:002:0175) у м. Винники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F2023B1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Сахарова (к/н 4610160300:01:002:0175) у м. Винники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5F05E769" w14:textId="55D0DC73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="00164F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Сахарова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4610160300:01:002:0175) у м. Винники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Сахарова, </w:t>
      </w:r>
      <w:r w:rsidR="00164F04">
        <w:rPr>
          <w:rFonts w:eastAsia="Arial Unicode MS" w:cs="Arial Unicode MS"/>
          <w:bCs/>
          <w:color w:val="000000"/>
          <w:sz w:val="28"/>
          <w:szCs w:val="28"/>
          <w:u w:color="000000"/>
          <w:lang w:val="en-US" w:eastAsia="uk-UA"/>
        </w:rPr>
        <w:t>2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7-</w:t>
      </w:r>
      <w:r w:rsidR="00164F04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в</w:t>
      </w:r>
      <w:bookmarkStart w:id="1" w:name="_GoBack"/>
      <w:bookmarkEnd w:id="1"/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(к/н 4610160300:01:002:0175) у м. Винники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008B8422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Демчук А.М.:</w:t>
      </w:r>
    </w:p>
    <w:p w14:paraId="0358CFCB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01283E25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FE4D488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8BA6417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19E8B83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6A5B1387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43091475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E62B45B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F3C9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Демчук А.М., що будівельні роботи можна розпочинати тільки після отримання відповідних дозволів, згідно державних норм та правил.</w:t>
      </w:r>
    </w:p>
    <w:p w14:paraId="3BADD775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172F7986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355D13D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2F3C9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2F3C9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48D68B" w14:textId="77777777" w:rsidR="002F3C9D" w:rsidRPr="002F3C9D" w:rsidRDefault="002F3C9D" w:rsidP="002F3C9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B5B73FB" w14:textId="77777777" w:rsidR="002F3C9D" w:rsidRPr="002F3C9D" w:rsidRDefault="002F3C9D" w:rsidP="002F3C9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6E7D23B8" w14:textId="77777777" w:rsidR="002F3C9D" w:rsidRPr="002F3C9D" w:rsidRDefault="002F3C9D" w:rsidP="002F3C9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1D04B3F" w14:textId="77777777" w:rsidR="002F3C9D" w:rsidRPr="002F3C9D" w:rsidRDefault="002F3C9D" w:rsidP="002F3C9D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2F3C9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2F3C9D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3EE37E0A" w14:textId="77777777" w:rsidR="002F3C9D" w:rsidRPr="002F3C9D" w:rsidRDefault="002F3C9D" w:rsidP="002F3C9D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CAD3F" w14:textId="77777777" w:rsidR="003D0FE1" w:rsidRDefault="003D0FE1">
      <w:r>
        <w:separator/>
      </w:r>
    </w:p>
  </w:endnote>
  <w:endnote w:type="continuationSeparator" w:id="0">
    <w:p w14:paraId="157BC894" w14:textId="77777777" w:rsidR="003D0FE1" w:rsidRDefault="003D0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778FD" w14:textId="77777777" w:rsidR="003D0FE1" w:rsidRDefault="003D0FE1">
      <w:r>
        <w:separator/>
      </w:r>
    </w:p>
  </w:footnote>
  <w:footnote w:type="continuationSeparator" w:id="0">
    <w:p w14:paraId="38736207" w14:textId="77777777" w:rsidR="003D0FE1" w:rsidRDefault="003D0F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4F0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3C9D"/>
    <w:rsid w:val="0030555B"/>
    <w:rsid w:val="003571CE"/>
    <w:rsid w:val="00397D8A"/>
    <w:rsid w:val="003C6815"/>
    <w:rsid w:val="003C695C"/>
    <w:rsid w:val="003D0FE1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62F3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1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1C3BF-CBED-4BDE-9BCB-586B50414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2577</Words>
  <Characters>1469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2024-09-20T10:36:00Z</dcterms:modified>
</cp:coreProperties>
</file>