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1D347A8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Сахарова (к/н 4610160300:01:002:0177</w:t>
            </w:r>
            <w:r w:rsidR="00810BBF">
              <w:rPr>
                <w:b/>
                <w:sz w:val="28"/>
              </w:rPr>
              <w:t xml:space="preserve">, </w:t>
            </w:r>
            <w:r w:rsidR="00810BBF" w:rsidRPr="00810BBF">
              <w:rPr>
                <w:rFonts w:eastAsia="Arial Unicode MS" w:cs="Arial Unicode MS"/>
                <w:b/>
                <w:bCs/>
                <w:color w:val="000000"/>
                <w:sz w:val="28"/>
                <w:u w:color="000000"/>
                <w:lang w:eastAsia="uk-UA"/>
              </w:rPr>
              <w:t>к/н 4610160300:01:002:0178</w:t>
            </w:r>
            <w:r w:rsidRPr="00810BBF">
              <w:rPr>
                <w:b/>
                <w:sz w:val="28"/>
              </w:rPr>
              <w:t>)</w:t>
            </w:r>
            <w:r w:rsidRPr="00BE7A3D">
              <w:rPr>
                <w:b/>
                <w:sz w:val="28"/>
              </w:rPr>
              <w:t xml:space="preserve">  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AAF5C8" w14:textId="6E5376C6" w:rsidR="00810BBF" w:rsidRPr="00810BBF" w:rsidRDefault="00810BBF" w:rsidP="00810BB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Демчук А.М., беручи до уваги Витяг з Державного реєстру речових прав на нерухоме майно про реєстрацію п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рава власності (і.н.в. 214535626 від 01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.07.2020р.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і.н.в. 214539795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від 01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.07.2020р.), довідку ОКП Л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ОР «БТІ та ЕО» від 23.07.2020р. №2219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виконавчий комітет Винниківської міської ради –</w:t>
      </w:r>
    </w:p>
    <w:p w14:paraId="78A3E540" w14:textId="77777777" w:rsidR="00810BBF" w:rsidRPr="00810BBF" w:rsidRDefault="00810BBF" w:rsidP="00810BBF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29EC229" w14:textId="77777777" w:rsidR="00810BBF" w:rsidRPr="00810BBF" w:rsidRDefault="00810BBF" w:rsidP="00810BBF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810B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5F8B66C0" w14:textId="77777777" w:rsidR="00810BBF" w:rsidRPr="00810BBF" w:rsidRDefault="00810BBF" w:rsidP="00810BB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1F1B503" w14:textId="2BDF8698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Демчук Аллі Михайлівні будівельний паспорт забудови земельної ділянки на проектування та будівництво 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будинку на земельній ділянці по вул. Сахарова (к/н 4610160300:01:002:0177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, к/н 4610160300:01:002:0178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0B9DEBA" w14:textId="650BA8C8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810B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Сахарова (к/н 4610160300:01:002:0177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,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4610160300:01:002:0178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5A2469C" w14:textId="03AB8B6E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Сахарова,5 (к/н 4610160300:01:002:0177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,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4610160300:01:002:0178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Сахарова,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2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7-а (к/н 4610160300:01:002:0177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, 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4610160300:01:002:0178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) у м. Винники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1D7BB2A1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Демчук А.М.:</w:t>
      </w:r>
    </w:p>
    <w:p w14:paraId="2D8089CE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810B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73369F8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A752988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810B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810B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810B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BC72977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810B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28E72A6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5DD141E4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810B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10BBF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FD99DC5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A867585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10BBF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Демчук А.М., що будівельні роботи можна розпочинати тільки після отримання відповідних дозволів, згідно державних норм та правил.</w:t>
      </w:r>
    </w:p>
    <w:p w14:paraId="335738D2" w14:textId="62B0A3BA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342BB166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B41591E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810BBF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810BBF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5049D2D" w14:textId="77777777" w:rsidR="00810BBF" w:rsidRPr="00810BBF" w:rsidRDefault="00810BBF" w:rsidP="00810BB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D0EB9E9" w14:textId="77777777" w:rsidR="00810BBF" w:rsidRPr="00810BBF" w:rsidRDefault="00810BBF" w:rsidP="00810BB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8FF156F" w14:textId="77777777" w:rsidR="00810BBF" w:rsidRPr="00810BBF" w:rsidRDefault="00810BBF" w:rsidP="00810BBF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CE60B7B" w14:textId="77777777" w:rsidR="00810BBF" w:rsidRPr="00810BBF" w:rsidRDefault="00810BBF" w:rsidP="00810BBF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810B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810B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10B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10B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10B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10B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810B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810BBF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810BBF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10534474" w14:textId="77777777" w:rsidR="00810BBF" w:rsidRPr="00810BBF" w:rsidRDefault="00810BBF" w:rsidP="00810BBF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8A1B9" w14:textId="77777777" w:rsidR="008A10DF" w:rsidRDefault="008A10DF">
      <w:r>
        <w:separator/>
      </w:r>
    </w:p>
  </w:endnote>
  <w:endnote w:type="continuationSeparator" w:id="0">
    <w:p w14:paraId="732E6D0D" w14:textId="77777777" w:rsidR="008A10DF" w:rsidRDefault="008A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1FB2FC" w14:textId="77777777" w:rsidR="008A10DF" w:rsidRDefault="008A10DF">
      <w:r>
        <w:separator/>
      </w:r>
    </w:p>
  </w:footnote>
  <w:footnote w:type="continuationSeparator" w:id="0">
    <w:p w14:paraId="426075EE" w14:textId="77777777" w:rsidR="008A10DF" w:rsidRDefault="008A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0BBF"/>
    <w:rsid w:val="00844DE4"/>
    <w:rsid w:val="00872FDE"/>
    <w:rsid w:val="008824A2"/>
    <w:rsid w:val="008A10D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5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B82E3-2832-4D17-9BCE-A30D73E2B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2689</Words>
  <Characters>1534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2024-09-20T10:45:00Z</dcterms:modified>
</cp:coreProperties>
</file>