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Лисика (к/н 4610160300:04:003:0064)  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66C6FE" w14:textId="77777777" w:rsidR="00FC5E38" w:rsidRPr="00FC5E38" w:rsidRDefault="00FC5E38" w:rsidP="00FC5E3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гр.Магеровського О.О. та Волощака А.М., беручи до уваги Витяги з Державного реєстру речових прав на нерухоме майно про реєстрацію прав власності (і.н.в. 176482304 від 06.08.2019р., і.н.в. 176482464 від 06.08.2019р.), довідку ОКП ЛОР «БТІ та ЕО» від 02.07.2020р. №1/3726, виконавчий комітет Винниківської міської ради –</w:t>
      </w:r>
    </w:p>
    <w:p w14:paraId="28ECDCE9" w14:textId="77777777" w:rsidR="00FC5E38" w:rsidRPr="00FC5E38" w:rsidRDefault="00FC5E38" w:rsidP="00FC5E3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1E399EF" w14:textId="77777777" w:rsidR="00FC5E38" w:rsidRPr="00FC5E38" w:rsidRDefault="00FC5E38" w:rsidP="00FC5E3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3951DA6" w14:textId="77777777" w:rsidR="00FC5E38" w:rsidRPr="00FC5E38" w:rsidRDefault="00FC5E38" w:rsidP="00FC5E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A9F2924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Магеровському Олексію Олеговичу та Волощаку Андрію Мар’яновичу будівельний паспорт забудови земельної ділянки на проектування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 xml:space="preserve">та будівництво 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4610160300:04:003:0064) у м. Винники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6FA40FD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4610160300:04:003:0064) у м. Винники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99C0DF1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Лисика (к/н 4610160300:04:003:0064) у м. Винники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Лисика, 19 (к/н 4610160300:04:003:0064) у м. Винники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2CF9CD5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Магеровського О.О. та Волощака А.М.:</w:t>
      </w:r>
    </w:p>
    <w:p w14:paraId="31C07FC1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0F1E9ED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BA808A2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85FF909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4E17B01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93899B3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C5E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B6D34AE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78ACA15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C5E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Магеровському О.О. та Волощаку А.М., що будівельні роботи можна розпочинати тільки після отримання відповідних дозволів, згідно державних норм та правил.</w:t>
      </w:r>
    </w:p>
    <w:p w14:paraId="32775D6C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і більше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замовник залучається до пайової участі у розвитку інфраструктури міста Винники та укладає Договір про пайову участь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847D140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63355FF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C5E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C5E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76F7FE" w14:textId="77777777" w:rsidR="00FC5E38" w:rsidRPr="00FC5E38" w:rsidRDefault="00FC5E38" w:rsidP="00FC5E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114BBBE" w14:textId="77777777" w:rsidR="00FC5E38" w:rsidRPr="00FC5E38" w:rsidRDefault="00FC5E38" w:rsidP="00FC5E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3733427" w14:textId="77777777" w:rsidR="00FC5E38" w:rsidRPr="00FC5E38" w:rsidRDefault="00FC5E38" w:rsidP="00FC5E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5A4849F" w14:textId="77777777" w:rsidR="00FC5E38" w:rsidRPr="00FC5E38" w:rsidRDefault="00FC5E38" w:rsidP="00FC5E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bookmarkStart w:id="1" w:name="_GoBack"/>
      <w:bookmarkEnd w:id="1"/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FC5E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</w:p>
    <w:p w14:paraId="7380BA66" w14:textId="77777777" w:rsidR="00FC5E38" w:rsidRPr="00FC5E38" w:rsidRDefault="00FC5E38" w:rsidP="00FC5E38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B0C5C" w14:textId="77777777" w:rsidR="003F26FB" w:rsidRDefault="003F26FB">
      <w:r>
        <w:separator/>
      </w:r>
    </w:p>
  </w:endnote>
  <w:endnote w:type="continuationSeparator" w:id="0">
    <w:p w14:paraId="7E2FD31D" w14:textId="77777777" w:rsidR="003F26FB" w:rsidRDefault="003F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1AD1A" w14:textId="77777777" w:rsidR="003F26FB" w:rsidRDefault="003F26FB">
      <w:r>
        <w:separator/>
      </w:r>
    </w:p>
  </w:footnote>
  <w:footnote w:type="continuationSeparator" w:id="0">
    <w:p w14:paraId="183F193B" w14:textId="77777777" w:rsidR="003F26FB" w:rsidRDefault="003F2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26F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9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D3E67-D045-4BC8-A944-F6E4D229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2666</Words>
  <Characters>1520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2024-09-20T11:03:00Z</dcterms:modified>
</cp:coreProperties>
</file>