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у житловому   будинку по вул.Галицька 57Б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9E1FBD" w14:textId="77777777" w:rsidR="007921E7" w:rsidRPr="007921E7" w:rsidRDefault="007921E7" w:rsidP="007921E7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7921E7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4343C9D" w14:textId="77777777" w:rsidR="007921E7" w:rsidRPr="007921E7" w:rsidRDefault="007921E7" w:rsidP="00792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3062F00" w14:textId="77777777" w:rsidR="007921E7" w:rsidRPr="007921E7" w:rsidRDefault="007921E7" w:rsidP="00792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921E7">
        <w:rPr>
          <w:sz w:val="28"/>
          <w:szCs w:val="28"/>
          <w:lang w:eastAsia="ar-SA"/>
        </w:rPr>
        <w:t>В И Р І Ш И В:</w:t>
      </w:r>
    </w:p>
    <w:p w14:paraId="5F45EF63" w14:textId="77777777" w:rsidR="007921E7" w:rsidRPr="007921E7" w:rsidRDefault="007921E7" w:rsidP="00792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0594CF7" w14:textId="4C85E24D" w:rsidR="007921E7" w:rsidRPr="007921E7" w:rsidRDefault="007921E7" w:rsidP="007921E7">
      <w:pPr>
        <w:jc w:val="both"/>
        <w:rPr>
          <w:sz w:val="28"/>
          <w:szCs w:val="28"/>
          <w:lang w:eastAsia="uk-UA"/>
        </w:rPr>
      </w:pPr>
      <w:r w:rsidRPr="007921E7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7921E7">
        <w:rPr>
          <w:sz w:val="28"/>
          <w:szCs w:val="28"/>
          <w:lang w:eastAsia="uk-UA"/>
        </w:rPr>
        <w:t xml:space="preserve">Капітальний ремонт покрівлі даху у житловому </w:t>
      </w:r>
      <w:bookmarkStart w:id="1" w:name="_GoBack"/>
      <w:bookmarkEnd w:id="1"/>
      <w:r w:rsidRPr="007921E7">
        <w:rPr>
          <w:sz w:val="28"/>
          <w:szCs w:val="28"/>
          <w:lang w:eastAsia="uk-UA"/>
        </w:rPr>
        <w:t>будинку по вул.Галицька 57Б у м.Винники»</w:t>
      </w:r>
    </w:p>
    <w:p w14:paraId="0CEA7AB2" w14:textId="77777777" w:rsidR="007921E7" w:rsidRPr="007921E7" w:rsidRDefault="007921E7" w:rsidP="007921E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7921E7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1A71C5C6" w14:textId="77777777" w:rsidR="007921E7" w:rsidRPr="007921E7" w:rsidRDefault="007921E7" w:rsidP="007921E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890E0D3" w14:textId="77777777" w:rsidR="007921E7" w:rsidRPr="007921E7" w:rsidRDefault="007921E7" w:rsidP="007921E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90DCE9A" w14:textId="77777777" w:rsidR="007921E7" w:rsidRPr="007921E7" w:rsidRDefault="007921E7" w:rsidP="007921E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7921E7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69166" w14:textId="77777777" w:rsidR="0009652D" w:rsidRDefault="0009652D">
      <w:r>
        <w:separator/>
      </w:r>
    </w:p>
  </w:endnote>
  <w:endnote w:type="continuationSeparator" w:id="0">
    <w:p w14:paraId="1839E7DC" w14:textId="77777777" w:rsidR="0009652D" w:rsidRDefault="00096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EFE90" w14:textId="77777777" w:rsidR="0009652D" w:rsidRDefault="0009652D">
      <w:r>
        <w:separator/>
      </w:r>
    </w:p>
  </w:footnote>
  <w:footnote w:type="continuationSeparator" w:id="0">
    <w:p w14:paraId="4CD5FB1A" w14:textId="77777777" w:rsidR="0009652D" w:rsidRDefault="00096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52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21E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BAF77-8104-48C6-B1EE-9E3F95C0C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2024-09-19T10:55:00Z</dcterms:modified>
</cp:coreProperties>
</file>