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ділянки системи водовідведення   від буд.5 до буд.8 по вул.Коперника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1B229C" w14:textId="77777777" w:rsidR="00EA308A" w:rsidRPr="00EA308A" w:rsidRDefault="00EA308A" w:rsidP="00EA308A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EA308A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</w:t>
      </w:r>
      <w:bookmarkStart w:id="1" w:name="_GoBack"/>
      <w:bookmarkEnd w:id="1"/>
      <w:r w:rsidRPr="00EA308A">
        <w:rPr>
          <w:sz w:val="28"/>
          <w:szCs w:val="28"/>
          <w:lang w:eastAsia="ar-SA"/>
        </w:rPr>
        <w:t>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20B9A82" w14:textId="77777777" w:rsidR="00EA308A" w:rsidRPr="00EA308A" w:rsidRDefault="00EA308A" w:rsidP="00EA30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2332CEB" w14:textId="77777777" w:rsidR="00EA308A" w:rsidRPr="00EA308A" w:rsidRDefault="00EA308A" w:rsidP="00EA30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A308A">
        <w:rPr>
          <w:sz w:val="28"/>
          <w:szCs w:val="28"/>
          <w:lang w:eastAsia="ar-SA"/>
        </w:rPr>
        <w:t>В И Р І Ш И В:</w:t>
      </w:r>
    </w:p>
    <w:p w14:paraId="004EF5FD" w14:textId="77777777" w:rsidR="00EA308A" w:rsidRPr="00EA308A" w:rsidRDefault="00EA308A" w:rsidP="00EA308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03F8A61" w14:textId="77777777" w:rsidR="00EA308A" w:rsidRPr="00EA308A" w:rsidRDefault="00EA308A" w:rsidP="00EA308A">
      <w:pPr>
        <w:jc w:val="both"/>
        <w:rPr>
          <w:sz w:val="28"/>
          <w:szCs w:val="28"/>
          <w:lang w:eastAsia="uk-UA"/>
        </w:rPr>
      </w:pPr>
      <w:r w:rsidRPr="00EA308A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EA308A">
        <w:rPr>
          <w:sz w:val="28"/>
          <w:szCs w:val="28"/>
          <w:lang w:eastAsia="uk-UA"/>
        </w:rPr>
        <w:t>Капітальний ремонт ділянки системи водовідведення від буд.5 до буд.8 по вул.Коперника у м.Винники»</w:t>
      </w:r>
    </w:p>
    <w:p w14:paraId="50ACA72A" w14:textId="77777777" w:rsidR="00EA308A" w:rsidRPr="00EA308A" w:rsidRDefault="00EA308A" w:rsidP="00EA308A">
      <w:pPr>
        <w:jc w:val="both"/>
        <w:rPr>
          <w:sz w:val="28"/>
          <w:szCs w:val="28"/>
          <w:lang w:eastAsia="uk-UA"/>
        </w:rPr>
      </w:pPr>
    </w:p>
    <w:p w14:paraId="0A95D08D" w14:textId="77777777" w:rsidR="00EA308A" w:rsidRPr="00EA308A" w:rsidRDefault="00EA308A" w:rsidP="00EA308A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A308A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306E5FFB" w14:textId="77777777" w:rsidR="00EA308A" w:rsidRPr="00EA308A" w:rsidRDefault="00EA308A" w:rsidP="00EA308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564E0DA" w14:textId="77777777" w:rsidR="00EA308A" w:rsidRPr="00EA308A" w:rsidRDefault="00EA308A" w:rsidP="00EA308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35003FF" w14:textId="77777777" w:rsidR="00EA308A" w:rsidRPr="00EA308A" w:rsidRDefault="00EA308A" w:rsidP="00EA308A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A308A">
        <w:rPr>
          <w:sz w:val="28"/>
          <w:szCs w:val="28"/>
          <w:lang w:eastAsia="ar-SA"/>
        </w:rPr>
        <w:t>В.о.міського голови                                                                Б.Р.Шустер</w:t>
      </w:r>
    </w:p>
    <w:p w14:paraId="01C471E0" w14:textId="77777777" w:rsidR="00213958" w:rsidRPr="00EA308A" w:rsidRDefault="00213958" w:rsidP="00471A72">
      <w:pPr>
        <w:rPr>
          <w:sz w:val="28"/>
          <w:szCs w:val="28"/>
        </w:rPr>
      </w:pPr>
    </w:p>
    <w:sectPr w:rsidR="00213958" w:rsidRPr="00EA308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4AEAA" w14:textId="77777777" w:rsidR="00D31414" w:rsidRDefault="00D31414">
      <w:r>
        <w:separator/>
      </w:r>
    </w:p>
  </w:endnote>
  <w:endnote w:type="continuationSeparator" w:id="0">
    <w:p w14:paraId="662189B9" w14:textId="77777777" w:rsidR="00D31414" w:rsidRDefault="00D3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4335A" w14:textId="77777777" w:rsidR="00D31414" w:rsidRDefault="00D31414">
      <w:r>
        <w:separator/>
      </w:r>
    </w:p>
  </w:footnote>
  <w:footnote w:type="continuationSeparator" w:id="0">
    <w:p w14:paraId="23F17AF5" w14:textId="77777777" w:rsidR="00D31414" w:rsidRDefault="00D31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414"/>
    <w:rsid w:val="00D42E0A"/>
    <w:rsid w:val="00DF21DF"/>
    <w:rsid w:val="00DF3581"/>
    <w:rsid w:val="00E27BF1"/>
    <w:rsid w:val="00E343E4"/>
    <w:rsid w:val="00E74EBC"/>
    <w:rsid w:val="00E8091B"/>
    <w:rsid w:val="00EA2683"/>
    <w:rsid w:val="00EA308A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0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1CD99-0838-4C8C-9579-6E8550BBD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2024-09-19T11:21:00Z</dcterms:modified>
</cp:coreProperties>
</file>