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із заміною дверей  у коридорах загального користування у житловому  будинку по вул.Кільцева,2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BA253E" w14:textId="77777777" w:rsidR="003675A8" w:rsidRPr="003675A8" w:rsidRDefault="003675A8" w:rsidP="003675A8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3675A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3337FA3" w14:textId="77777777" w:rsidR="003675A8" w:rsidRPr="003675A8" w:rsidRDefault="003675A8" w:rsidP="00367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9B447F6" w14:textId="77777777" w:rsidR="003675A8" w:rsidRPr="003675A8" w:rsidRDefault="003675A8" w:rsidP="00367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675A8">
        <w:rPr>
          <w:sz w:val="28"/>
          <w:szCs w:val="28"/>
          <w:lang w:eastAsia="ar-SA"/>
        </w:rPr>
        <w:t>В И Р І Ш И В:</w:t>
      </w:r>
    </w:p>
    <w:p w14:paraId="5439879A" w14:textId="77777777" w:rsidR="003675A8" w:rsidRPr="003675A8" w:rsidRDefault="003675A8" w:rsidP="00367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E13F39D" w14:textId="77777777" w:rsidR="003675A8" w:rsidRPr="003675A8" w:rsidRDefault="003675A8" w:rsidP="003675A8">
      <w:pPr>
        <w:jc w:val="both"/>
        <w:rPr>
          <w:sz w:val="28"/>
          <w:szCs w:val="28"/>
          <w:lang w:eastAsia="ar-SA"/>
        </w:rPr>
      </w:pPr>
      <w:r w:rsidRPr="003675A8">
        <w:rPr>
          <w:sz w:val="28"/>
          <w:szCs w:val="28"/>
          <w:lang w:eastAsia="ar-SA"/>
        </w:rPr>
        <w:t xml:space="preserve"> 1.Затвердити кошторисну документацію «Капітальний ремонт із заміною дверей</w:t>
      </w:r>
    </w:p>
    <w:p w14:paraId="1E75B19E" w14:textId="77777777" w:rsidR="003675A8" w:rsidRPr="003675A8" w:rsidRDefault="003675A8" w:rsidP="003675A8">
      <w:pPr>
        <w:jc w:val="both"/>
        <w:rPr>
          <w:color w:val="000000"/>
          <w:sz w:val="28"/>
          <w:szCs w:val="28"/>
          <w:lang w:eastAsia="uk-UA"/>
        </w:rPr>
      </w:pPr>
      <w:r w:rsidRPr="003675A8">
        <w:rPr>
          <w:sz w:val="28"/>
          <w:szCs w:val="28"/>
          <w:lang w:eastAsia="ar-SA"/>
        </w:rPr>
        <w:t>у коридорах загального користування у житловому будинку по вул.Кільцева,2 у м.Винники»</w:t>
      </w:r>
    </w:p>
    <w:p w14:paraId="242BBD3D" w14:textId="77777777" w:rsidR="003675A8" w:rsidRPr="003675A8" w:rsidRDefault="003675A8" w:rsidP="003675A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675A8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3D078189" w14:textId="77777777" w:rsidR="003675A8" w:rsidRPr="003675A8" w:rsidRDefault="003675A8" w:rsidP="00367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4013D55" w14:textId="77777777" w:rsidR="003675A8" w:rsidRPr="003675A8" w:rsidRDefault="003675A8" w:rsidP="00367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7BB0A2B" w14:textId="77777777" w:rsidR="003675A8" w:rsidRPr="003675A8" w:rsidRDefault="003675A8" w:rsidP="00367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675A8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1D81E299" w14:textId="77777777" w:rsidR="003675A8" w:rsidRPr="003675A8" w:rsidRDefault="003675A8" w:rsidP="003675A8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1ADECC4B" w14:textId="77777777" w:rsidR="003675A8" w:rsidRPr="003675A8" w:rsidRDefault="003675A8" w:rsidP="003675A8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0502260" w14:textId="77777777" w:rsidR="003675A8" w:rsidRPr="003675A8" w:rsidRDefault="003675A8" w:rsidP="003675A8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94E48" w14:textId="77777777" w:rsidR="004A2F27" w:rsidRDefault="004A2F27">
      <w:r>
        <w:separator/>
      </w:r>
    </w:p>
  </w:endnote>
  <w:endnote w:type="continuationSeparator" w:id="0">
    <w:p w14:paraId="38FF117C" w14:textId="77777777" w:rsidR="004A2F27" w:rsidRDefault="004A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D3328" w14:textId="77777777" w:rsidR="004A2F27" w:rsidRDefault="004A2F27">
      <w:r>
        <w:separator/>
      </w:r>
    </w:p>
  </w:footnote>
  <w:footnote w:type="continuationSeparator" w:id="0">
    <w:p w14:paraId="2147BCB2" w14:textId="77777777" w:rsidR="004A2F27" w:rsidRDefault="004A2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5A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F27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02A83-F61E-49B8-8521-9725A38F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2024-09-19T11:23:00Z</dcterms:modified>
</cp:coreProperties>
</file>