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(відновлення) огорожі   за адресою вул.Галицька 45а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D151AE" w14:textId="77777777" w:rsidR="009E0B4D" w:rsidRPr="009E0B4D" w:rsidRDefault="009E0B4D" w:rsidP="009E0B4D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9E0B4D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5378B0F" w14:textId="77777777" w:rsidR="009E0B4D" w:rsidRPr="009E0B4D" w:rsidRDefault="009E0B4D" w:rsidP="009E0B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EDE61E4" w14:textId="77777777" w:rsidR="009E0B4D" w:rsidRPr="009E0B4D" w:rsidRDefault="009E0B4D" w:rsidP="009E0B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9E0B4D">
        <w:rPr>
          <w:sz w:val="28"/>
          <w:szCs w:val="28"/>
          <w:lang w:eastAsia="ar-SA"/>
        </w:rPr>
        <w:t>В И Р І Ш И В:</w:t>
      </w:r>
    </w:p>
    <w:p w14:paraId="745E3E71" w14:textId="77777777" w:rsidR="009E0B4D" w:rsidRPr="009E0B4D" w:rsidRDefault="009E0B4D" w:rsidP="009E0B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E8E745A" w14:textId="77777777" w:rsidR="009E0B4D" w:rsidRPr="009E0B4D" w:rsidRDefault="009E0B4D" w:rsidP="009E0B4D">
      <w:pPr>
        <w:jc w:val="both"/>
        <w:rPr>
          <w:sz w:val="28"/>
          <w:szCs w:val="28"/>
          <w:lang w:eastAsia="uk-UA"/>
        </w:rPr>
      </w:pPr>
      <w:r w:rsidRPr="009E0B4D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9E0B4D">
        <w:rPr>
          <w:sz w:val="28"/>
          <w:szCs w:val="28"/>
          <w:lang w:eastAsia="uk-UA"/>
        </w:rPr>
        <w:t>Капітальний ремонт (відновлення) огорожі за адресою вул.Галицька 45а у м.Винники»</w:t>
      </w:r>
    </w:p>
    <w:p w14:paraId="1A1291EA" w14:textId="77777777" w:rsidR="009E0B4D" w:rsidRPr="009E0B4D" w:rsidRDefault="009E0B4D" w:rsidP="009E0B4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9E0B4D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55748317" w14:textId="77777777" w:rsidR="009E0B4D" w:rsidRPr="009E0B4D" w:rsidRDefault="009E0B4D" w:rsidP="009E0B4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1D5F553" w14:textId="77777777" w:rsidR="009E0B4D" w:rsidRPr="009E0B4D" w:rsidRDefault="009E0B4D" w:rsidP="009E0B4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1DF41A7" w14:textId="77777777" w:rsidR="009E0B4D" w:rsidRPr="009E0B4D" w:rsidRDefault="009E0B4D" w:rsidP="009E0B4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9E0B4D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4CE67D82" w14:textId="77777777" w:rsidR="009E0B4D" w:rsidRPr="009E0B4D" w:rsidRDefault="009E0B4D" w:rsidP="009E0B4D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108B8" w14:textId="77777777" w:rsidR="00D92863" w:rsidRDefault="00D92863">
      <w:r>
        <w:separator/>
      </w:r>
    </w:p>
  </w:endnote>
  <w:endnote w:type="continuationSeparator" w:id="0">
    <w:p w14:paraId="16546CE2" w14:textId="77777777" w:rsidR="00D92863" w:rsidRDefault="00D92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5A486" w14:textId="77777777" w:rsidR="00D92863" w:rsidRDefault="00D92863">
      <w:r>
        <w:separator/>
      </w:r>
    </w:p>
  </w:footnote>
  <w:footnote w:type="continuationSeparator" w:id="0">
    <w:p w14:paraId="5BBC3D4B" w14:textId="77777777" w:rsidR="00D92863" w:rsidRDefault="00D92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0B4D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86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6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EA1DE-4632-4D34-AF4F-DF9A317A0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2024-09-18T11:41:00Z</dcterms:modified>
</cp:coreProperties>
</file>