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(відновлення огорожі)   біля  церкви "рівноапостольного князя Володимира Великого"   у м.Винники (північна сторона)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B6ED11" w14:textId="77777777" w:rsidR="00C87FB0" w:rsidRPr="00C87FB0" w:rsidRDefault="00C87FB0" w:rsidP="00C87FB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C87FB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FB16F47" w14:textId="77777777" w:rsidR="00C87FB0" w:rsidRPr="00C87FB0" w:rsidRDefault="00C87FB0" w:rsidP="00C87F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506E948" w14:textId="77777777" w:rsidR="00C87FB0" w:rsidRPr="00C87FB0" w:rsidRDefault="00C87FB0" w:rsidP="00C87F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87FB0">
        <w:rPr>
          <w:sz w:val="28"/>
          <w:szCs w:val="28"/>
          <w:lang w:eastAsia="ar-SA"/>
        </w:rPr>
        <w:t>В И Р І Ш И В:</w:t>
      </w:r>
    </w:p>
    <w:p w14:paraId="55305DF9" w14:textId="77777777" w:rsidR="00C87FB0" w:rsidRPr="00C87FB0" w:rsidRDefault="00C87FB0" w:rsidP="00C87F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B920C19" w14:textId="77777777" w:rsidR="00C87FB0" w:rsidRPr="00C87FB0" w:rsidRDefault="00C87FB0" w:rsidP="00C87FB0">
      <w:pPr>
        <w:jc w:val="both"/>
        <w:rPr>
          <w:sz w:val="28"/>
          <w:szCs w:val="28"/>
          <w:lang w:eastAsia="uk-UA"/>
        </w:rPr>
      </w:pPr>
      <w:r w:rsidRPr="00C87FB0">
        <w:rPr>
          <w:sz w:val="28"/>
          <w:szCs w:val="28"/>
          <w:lang w:eastAsia="ar-SA"/>
        </w:rPr>
        <w:t xml:space="preserve"> 1.Затвердити кошторисну документацію </w:t>
      </w:r>
      <w:r w:rsidRPr="00C87FB0">
        <w:rPr>
          <w:sz w:val="28"/>
          <w:szCs w:val="28"/>
          <w:lang w:eastAsia="uk-UA"/>
        </w:rPr>
        <w:t>Капітальний ремонт (відновлення огорожі) біля  церкви "рівноапостольного князя Володимира Великого" у м.Винники (північна сторона)</w:t>
      </w:r>
    </w:p>
    <w:p w14:paraId="6CE6F179" w14:textId="77777777" w:rsidR="00C87FB0" w:rsidRPr="00C87FB0" w:rsidRDefault="00C87FB0" w:rsidP="00C87FB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C87FB0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72CA995A" w14:textId="77777777" w:rsidR="00C87FB0" w:rsidRPr="00C87FB0" w:rsidRDefault="00C87FB0" w:rsidP="00C87F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16A0F33" w14:textId="77777777" w:rsidR="00C87FB0" w:rsidRPr="00C87FB0" w:rsidRDefault="00C87FB0" w:rsidP="00C87F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49BD8A" w14:textId="77777777" w:rsidR="00C87FB0" w:rsidRPr="00C87FB0" w:rsidRDefault="00C87FB0" w:rsidP="00C87F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C87FB0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59F94EF1" w14:textId="77777777" w:rsidR="00C87FB0" w:rsidRPr="00C87FB0" w:rsidRDefault="00C87FB0" w:rsidP="00C87F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C565E66" w14:textId="77777777" w:rsidR="00C87FB0" w:rsidRPr="00C87FB0" w:rsidRDefault="00C87FB0" w:rsidP="00C87FB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05153" w14:textId="77777777" w:rsidR="00186661" w:rsidRDefault="00186661">
      <w:r>
        <w:separator/>
      </w:r>
    </w:p>
  </w:endnote>
  <w:endnote w:type="continuationSeparator" w:id="0">
    <w:p w14:paraId="5FC79332" w14:textId="77777777" w:rsidR="00186661" w:rsidRDefault="0018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E1154" w14:textId="77777777" w:rsidR="00186661" w:rsidRDefault="00186661">
      <w:r>
        <w:separator/>
      </w:r>
    </w:p>
  </w:footnote>
  <w:footnote w:type="continuationSeparator" w:id="0">
    <w:p w14:paraId="55EBB6BF" w14:textId="77777777" w:rsidR="00186661" w:rsidRDefault="00186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66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FB0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1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15EE6-59C8-42BA-9AE3-E27F99B36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2024-09-19T11:45:00Z</dcterms:modified>
</cp:coreProperties>
</file>