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04.09.2020р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552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нежитлового приміщення  бібліотеки №34 за адресою вул. Галицька,49 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E7F7794" w14:textId="77777777" w:rsidR="00456D83" w:rsidRPr="00456D83" w:rsidRDefault="00456D83" w:rsidP="00456D83">
      <w:pPr>
        <w:suppressAutoHyphens/>
        <w:ind w:firstLine="720"/>
        <w:jc w:val="both"/>
        <w:rPr>
          <w:sz w:val="28"/>
          <w:szCs w:val="28"/>
          <w:lang w:eastAsia="ar-SA"/>
        </w:rPr>
      </w:pPr>
      <w:r w:rsidRPr="00456D83">
        <w:rPr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1B1B2FE0" w14:textId="77777777" w:rsidR="00456D83" w:rsidRPr="00456D83" w:rsidRDefault="00456D83" w:rsidP="00456D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7D08664F" w14:textId="77777777" w:rsidR="00456D83" w:rsidRPr="00456D83" w:rsidRDefault="00456D83" w:rsidP="00456D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456D83">
        <w:rPr>
          <w:sz w:val="28"/>
          <w:szCs w:val="28"/>
          <w:lang w:eastAsia="ar-SA"/>
        </w:rPr>
        <w:t>В И Р І Ш И В:</w:t>
      </w:r>
    </w:p>
    <w:p w14:paraId="4649DEE8" w14:textId="77777777" w:rsidR="00456D83" w:rsidRPr="00456D83" w:rsidRDefault="00456D83" w:rsidP="00456D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1AF94E03" w14:textId="77777777" w:rsidR="00456D83" w:rsidRPr="00456D83" w:rsidRDefault="00456D83" w:rsidP="00456D83">
      <w:pPr>
        <w:jc w:val="both"/>
        <w:rPr>
          <w:color w:val="000000"/>
          <w:sz w:val="28"/>
          <w:szCs w:val="28"/>
          <w:lang w:eastAsia="uk-UA"/>
        </w:rPr>
      </w:pPr>
      <w:r w:rsidRPr="00456D83">
        <w:rPr>
          <w:sz w:val="28"/>
          <w:szCs w:val="28"/>
          <w:lang w:eastAsia="ar-SA"/>
        </w:rPr>
        <w:t xml:space="preserve"> 1.Затвердити кошторисну документацію «</w:t>
      </w:r>
      <w:r w:rsidRPr="00456D83">
        <w:rPr>
          <w:color w:val="000000"/>
          <w:sz w:val="28"/>
          <w:szCs w:val="28"/>
          <w:lang w:eastAsia="uk-UA"/>
        </w:rPr>
        <w:t>Капітальний ремонт нежитлового приміщення   бібліотеки №34 за адресою вул. Галицька,49  у м.Винники</w:t>
      </w:r>
    </w:p>
    <w:p w14:paraId="693299DC" w14:textId="77777777" w:rsidR="00456D83" w:rsidRPr="00456D83" w:rsidRDefault="00456D83" w:rsidP="00456D83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8"/>
          <w:lang w:eastAsia="ar-SA"/>
        </w:rPr>
      </w:pPr>
      <w:r w:rsidRPr="00456D83">
        <w:rPr>
          <w:sz w:val="28"/>
          <w:szCs w:val="28"/>
          <w:lang w:eastAsia="ar-SA"/>
        </w:rPr>
        <w:t xml:space="preserve">         2. Контроль за виконанням даного рішення залишаю за собою.</w:t>
      </w:r>
    </w:p>
    <w:p w14:paraId="554585C8" w14:textId="77777777" w:rsidR="00456D83" w:rsidRPr="00456D83" w:rsidRDefault="00456D83" w:rsidP="00456D83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672A22F8" w14:textId="77777777" w:rsidR="00456D83" w:rsidRPr="00456D83" w:rsidRDefault="00456D83" w:rsidP="00456D83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568C71B6" w14:textId="77777777" w:rsidR="00456D83" w:rsidRPr="00456D83" w:rsidRDefault="00456D83" w:rsidP="00456D83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35F6413C" w14:textId="77777777" w:rsidR="00456D83" w:rsidRPr="00456D83" w:rsidRDefault="00456D83" w:rsidP="00456D83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bookmarkStart w:id="1" w:name="_GoBack"/>
      <w:bookmarkEnd w:id="1"/>
      <w:r w:rsidRPr="00456D83">
        <w:rPr>
          <w:sz w:val="28"/>
          <w:szCs w:val="28"/>
          <w:lang w:eastAsia="ar-SA"/>
        </w:rPr>
        <w:t>В.о.міського голови                                                                Б.Р.Шустер</w:t>
      </w:r>
    </w:p>
    <w:p w14:paraId="43316E91" w14:textId="77777777" w:rsidR="00456D83" w:rsidRPr="00456D83" w:rsidRDefault="00456D83" w:rsidP="00456D83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5A6B8D5C" w14:textId="77777777" w:rsidR="00456D83" w:rsidRPr="00456D83" w:rsidRDefault="00456D83" w:rsidP="00456D83">
      <w:pPr>
        <w:suppressAutoHyphens/>
        <w:ind w:left="720"/>
        <w:contextualSpacing/>
        <w:jc w:val="both"/>
        <w:rPr>
          <w:szCs w:val="24"/>
          <w:lang w:eastAsia="ar-S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D15B01" w14:textId="77777777" w:rsidR="004F668C" w:rsidRDefault="004F668C">
      <w:r>
        <w:separator/>
      </w:r>
    </w:p>
  </w:endnote>
  <w:endnote w:type="continuationSeparator" w:id="0">
    <w:p w14:paraId="5F9FAF1E" w14:textId="77777777" w:rsidR="004F668C" w:rsidRDefault="004F66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B18487" w14:textId="77777777" w:rsidR="004F668C" w:rsidRDefault="004F668C">
      <w:r>
        <w:separator/>
      </w:r>
    </w:p>
  </w:footnote>
  <w:footnote w:type="continuationSeparator" w:id="0">
    <w:p w14:paraId="6BB42D18" w14:textId="77777777" w:rsidR="004F668C" w:rsidRDefault="004F66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56D83"/>
    <w:rsid w:val="0046441F"/>
    <w:rsid w:val="00465E04"/>
    <w:rsid w:val="00465F61"/>
    <w:rsid w:val="00471A72"/>
    <w:rsid w:val="0049580D"/>
    <w:rsid w:val="00497619"/>
    <w:rsid w:val="004B5096"/>
    <w:rsid w:val="004D7659"/>
    <w:rsid w:val="004F668C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5775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481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F9D8E8-C1FC-47D4-845E-89DB619836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86</TotalTime>
  <Pages>1</Pages>
  <Words>801</Words>
  <Characters>457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2024-09-19T12:02:00Z</dcterms:modified>
</cp:coreProperties>
</file>