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із влаштуванням відмостки та металевого  парапету даху у житловому будинку №1Б по вул.Івасюка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893E7F" w14:textId="77777777" w:rsidR="00FC1BF3" w:rsidRPr="00FC1BF3" w:rsidRDefault="00FC1BF3" w:rsidP="00FC1BF3">
      <w:pPr>
        <w:suppressAutoHyphens/>
        <w:jc w:val="both"/>
        <w:rPr>
          <w:sz w:val="28"/>
          <w:szCs w:val="28"/>
          <w:lang w:eastAsia="ar-SA"/>
        </w:rPr>
      </w:pPr>
      <w:r w:rsidRPr="00FC1BF3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72F7BD6" w14:textId="77777777" w:rsidR="00FC1BF3" w:rsidRPr="00FC1BF3" w:rsidRDefault="00FC1BF3" w:rsidP="00FC1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3AE7139" w14:textId="77777777" w:rsidR="00FC1BF3" w:rsidRPr="00FC1BF3" w:rsidRDefault="00FC1BF3" w:rsidP="00FC1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FC1BF3">
        <w:rPr>
          <w:sz w:val="28"/>
          <w:szCs w:val="28"/>
          <w:lang w:eastAsia="ar-SA"/>
        </w:rPr>
        <w:t>В И Р І Ш И В:</w:t>
      </w:r>
    </w:p>
    <w:p w14:paraId="263A5F31" w14:textId="77777777" w:rsidR="00FC1BF3" w:rsidRPr="00FC1BF3" w:rsidRDefault="00FC1BF3" w:rsidP="00FC1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8629938" w14:textId="77777777" w:rsidR="00FC1BF3" w:rsidRPr="00FC1BF3" w:rsidRDefault="00FC1BF3" w:rsidP="00FC1BF3">
      <w:pPr>
        <w:jc w:val="both"/>
        <w:rPr>
          <w:sz w:val="28"/>
          <w:szCs w:val="28"/>
          <w:lang w:eastAsia="uk-UA"/>
        </w:rPr>
      </w:pPr>
      <w:r w:rsidRPr="00FC1BF3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FC1BF3">
        <w:rPr>
          <w:sz w:val="28"/>
          <w:szCs w:val="28"/>
          <w:lang w:eastAsia="uk-UA"/>
        </w:rPr>
        <w:t>Капітальний ремонт із влаштуванням відмостки та   металевого парапету даху у житловому будинку №1Б по вул.Івасюка у м.Винники»</w:t>
      </w:r>
    </w:p>
    <w:p w14:paraId="699CB895" w14:textId="77777777" w:rsidR="00FC1BF3" w:rsidRPr="00FC1BF3" w:rsidRDefault="00FC1BF3" w:rsidP="00FC1BF3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FC1BF3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3C6211A8" w14:textId="77777777" w:rsidR="00FC1BF3" w:rsidRPr="00FC1BF3" w:rsidRDefault="00FC1BF3" w:rsidP="00FC1BF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55E6100" w14:textId="77777777" w:rsidR="00FC1BF3" w:rsidRPr="00FC1BF3" w:rsidRDefault="00FC1BF3" w:rsidP="00FC1BF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70BC358F" w14:textId="77777777" w:rsidR="00FC1BF3" w:rsidRPr="00FC1BF3" w:rsidRDefault="00FC1BF3" w:rsidP="00FC1BF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FC1BF3">
        <w:rPr>
          <w:sz w:val="28"/>
          <w:szCs w:val="28"/>
          <w:lang w:eastAsia="ar-SA"/>
        </w:rPr>
        <w:t>В.о.міського голови                                                                Б.Р.Шустер</w:t>
      </w:r>
    </w:p>
    <w:p w14:paraId="7F5F92C0" w14:textId="77777777" w:rsidR="00FC1BF3" w:rsidRPr="00FC1BF3" w:rsidRDefault="00FC1BF3" w:rsidP="00FC1BF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08DCDDC" w14:textId="77777777" w:rsidR="00FC1BF3" w:rsidRPr="00FC1BF3" w:rsidRDefault="00FC1BF3" w:rsidP="00FC1BF3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2B1F1903" w14:textId="77777777" w:rsidR="00FC1BF3" w:rsidRPr="00FC1BF3" w:rsidRDefault="00FC1BF3" w:rsidP="00FC1BF3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6D6ABF" w14:textId="77777777" w:rsidR="006A5DA3" w:rsidRDefault="006A5DA3">
      <w:r>
        <w:separator/>
      </w:r>
    </w:p>
  </w:endnote>
  <w:endnote w:type="continuationSeparator" w:id="0">
    <w:p w14:paraId="1357F0F8" w14:textId="77777777" w:rsidR="006A5DA3" w:rsidRDefault="006A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50424C" w14:textId="77777777" w:rsidR="006A5DA3" w:rsidRDefault="006A5DA3">
      <w:r>
        <w:separator/>
      </w:r>
    </w:p>
  </w:footnote>
  <w:footnote w:type="continuationSeparator" w:id="0">
    <w:p w14:paraId="560C69C3" w14:textId="77777777" w:rsidR="006A5DA3" w:rsidRDefault="006A5D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5DA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1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7D4D8-9452-4723-A2F6-8A424015F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2024-09-19T12:05:00Z</dcterms:modified>
</cp:coreProperties>
</file>