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димоходів у житловому будинку  по вул.Левицького,3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AA87AD" w14:textId="77777777" w:rsidR="00AD504B" w:rsidRPr="00AD504B" w:rsidRDefault="00AD504B" w:rsidP="00AD504B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AD504B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B23C76B" w14:textId="77777777" w:rsidR="00AD504B" w:rsidRPr="00AD504B" w:rsidRDefault="00AD504B" w:rsidP="00AD50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6A65053" w14:textId="77777777" w:rsidR="00AD504B" w:rsidRPr="00AD504B" w:rsidRDefault="00AD504B" w:rsidP="00AD50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D504B">
        <w:rPr>
          <w:sz w:val="28"/>
          <w:szCs w:val="28"/>
          <w:lang w:eastAsia="ar-SA"/>
        </w:rPr>
        <w:t>В И Р І Ш И В:</w:t>
      </w:r>
    </w:p>
    <w:p w14:paraId="4564751E" w14:textId="77777777" w:rsidR="00AD504B" w:rsidRPr="00AD504B" w:rsidRDefault="00AD504B" w:rsidP="00AD50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9EDC821" w14:textId="77777777" w:rsidR="00AD504B" w:rsidRPr="00AD504B" w:rsidRDefault="00AD504B" w:rsidP="00AD504B">
      <w:pPr>
        <w:jc w:val="both"/>
        <w:rPr>
          <w:sz w:val="28"/>
          <w:szCs w:val="28"/>
          <w:lang w:eastAsia="uk-UA"/>
        </w:rPr>
      </w:pPr>
      <w:r w:rsidRPr="00AD504B">
        <w:rPr>
          <w:sz w:val="28"/>
          <w:szCs w:val="28"/>
          <w:lang w:eastAsia="ar-SA"/>
        </w:rPr>
        <w:t xml:space="preserve"> 1.Затвердити кошторисну документацію «Капітальний ремонт димоходів у житловому      будинку по вул.Левицького,3 у м.Винники»</w:t>
      </w:r>
    </w:p>
    <w:p w14:paraId="722377B9" w14:textId="77777777" w:rsidR="00AD504B" w:rsidRPr="00AD504B" w:rsidRDefault="00AD504B" w:rsidP="00AD504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D504B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55B4D6F6" w14:textId="77777777" w:rsidR="00AD504B" w:rsidRPr="00AD504B" w:rsidRDefault="00AD504B" w:rsidP="00AD504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A024EB8" w14:textId="77777777" w:rsidR="00AD504B" w:rsidRPr="00AD504B" w:rsidRDefault="00AD504B" w:rsidP="00AD504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592BF9C" w14:textId="77777777" w:rsidR="00AD504B" w:rsidRPr="00AD504B" w:rsidRDefault="00AD504B" w:rsidP="00AD504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AD504B">
        <w:rPr>
          <w:sz w:val="28"/>
          <w:szCs w:val="28"/>
          <w:lang w:eastAsia="ar-SA"/>
        </w:rPr>
        <w:t>В.о.міського голови                                                                 Б.Р.Шустер</w:t>
      </w:r>
    </w:p>
    <w:p w14:paraId="01C471E0" w14:textId="77777777" w:rsidR="00213958" w:rsidRPr="00AD504B" w:rsidRDefault="00213958" w:rsidP="00471A72">
      <w:pPr>
        <w:rPr>
          <w:sz w:val="28"/>
          <w:szCs w:val="28"/>
        </w:rPr>
      </w:pPr>
    </w:p>
    <w:sectPr w:rsidR="00213958" w:rsidRPr="00AD504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CD9F5" w14:textId="77777777" w:rsidR="00C327EE" w:rsidRDefault="00C327EE">
      <w:r>
        <w:separator/>
      </w:r>
    </w:p>
  </w:endnote>
  <w:endnote w:type="continuationSeparator" w:id="0">
    <w:p w14:paraId="20893E6B" w14:textId="77777777" w:rsidR="00C327EE" w:rsidRDefault="00C32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B74EB" w14:textId="77777777" w:rsidR="00C327EE" w:rsidRDefault="00C327EE">
      <w:r>
        <w:separator/>
      </w:r>
    </w:p>
  </w:footnote>
  <w:footnote w:type="continuationSeparator" w:id="0">
    <w:p w14:paraId="33F08CA3" w14:textId="77777777" w:rsidR="00C327EE" w:rsidRDefault="00C32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50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7EE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76ED9-4401-495F-B1BA-7A87E0B48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2024-09-19T12:10:00Z</dcterms:modified>
</cp:coreProperties>
</file>