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приміщення   по вул. Галицька, 20  у м. Винники" 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E97445" w14:textId="77777777" w:rsidR="00585FD8" w:rsidRPr="00585FD8" w:rsidRDefault="00585FD8" w:rsidP="00585F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85FD8">
        <w:rPr>
          <w:rFonts w:eastAsia="Calibri"/>
          <w:szCs w:val="24"/>
          <w:lang w:eastAsia="en-US"/>
        </w:rPr>
        <w:t xml:space="preserve">          </w:t>
      </w:r>
      <w:r w:rsidRPr="00585FD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742C3CC" w14:textId="77777777" w:rsidR="00585FD8" w:rsidRPr="00585FD8" w:rsidRDefault="00585FD8" w:rsidP="00585F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585FD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75E4F76" w14:textId="77777777" w:rsidR="00585FD8" w:rsidRPr="00585FD8" w:rsidRDefault="00585FD8" w:rsidP="00585FD8">
      <w:pPr>
        <w:rPr>
          <w:rFonts w:eastAsia="Calibri"/>
          <w:sz w:val="28"/>
          <w:szCs w:val="28"/>
          <w:lang w:eastAsia="en-US"/>
        </w:rPr>
      </w:pPr>
      <w:r w:rsidRPr="00585FD8">
        <w:rPr>
          <w:rFonts w:eastAsia="Calibri"/>
          <w:sz w:val="28"/>
          <w:szCs w:val="28"/>
          <w:lang w:eastAsia="en-US"/>
        </w:rPr>
        <w:t xml:space="preserve">1. Затвердити  робочий проект на  «Капітальний ремонт приміщення по вул. Галицька, 20 у м. Винники» Коригування </w:t>
      </w:r>
    </w:p>
    <w:p w14:paraId="581B4080" w14:textId="77777777" w:rsidR="00585FD8" w:rsidRPr="00585FD8" w:rsidRDefault="00585FD8" w:rsidP="00585FD8">
      <w:pPr>
        <w:rPr>
          <w:rFonts w:eastAsia="Calibri"/>
          <w:sz w:val="28"/>
          <w:szCs w:val="28"/>
          <w:lang w:eastAsia="en-US"/>
        </w:rPr>
      </w:pPr>
    </w:p>
    <w:p w14:paraId="28865827" w14:textId="77777777" w:rsidR="00585FD8" w:rsidRPr="00585FD8" w:rsidRDefault="00585FD8" w:rsidP="00585F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85FD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4F087FD" w14:textId="77777777" w:rsidR="00585FD8" w:rsidRPr="00585FD8" w:rsidRDefault="00585FD8" w:rsidP="00585FD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A9DDB1C" w14:textId="77777777" w:rsidR="00585FD8" w:rsidRPr="00585FD8" w:rsidRDefault="00585FD8" w:rsidP="00585FD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85FD8">
        <w:rPr>
          <w:rFonts w:eastAsia="Calibri"/>
          <w:sz w:val="28"/>
          <w:szCs w:val="28"/>
          <w:lang w:eastAsia="en-US"/>
        </w:rPr>
        <w:t>В. о. міського голови                                                                             Б.Р.Шустер</w:t>
      </w:r>
    </w:p>
    <w:p w14:paraId="01C471E0" w14:textId="77777777" w:rsidR="00213958" w:rsidRPr="00585FD8" w:rsidRDefault="00213958" w:rsidP="00471A72">
      <w:pPr>
        <w:rPr>
          <w:sz w:val="28"/>
          <w:szCs w:val="28"/>
        </w:rPr>
      </w:pPr>
    </w:p>
    <w:sectPr w:rsidR="00213958" w:rsidRPr="00585FD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945BA" w14:textId="77777777" w:rsidR="00977DC5" w:rsidRDefault="00977DC5">
      <w:r>
        <w:separator/>
      </w:r>
    </w:p>
  </w:endnote>
  <w:endnote w:type="continuationSeparator" w:id="0">
    <w:p w14:paraId="3FFCE461" w14:textId="77777777" w:rsidR="00977DC5" w:rsidRDefault="00977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D12CB3" w14:textId="77777777" w:rsidR="00977DC5" w:rsidRDefault="00977DC5">
      <w:r>
        <w:separator/>
      </w:r>
    </w:p>
  </w:footnote>
  <w:footnote w:type="continuationSeparator" w:id="0">
    <w:p w14:paraId="009A9588" w14:textId="77777777" w:rsidR="00977DC5" w:rsidRDefault="00977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5FD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7DC5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F4A0D-55EB-4AFA-85A4-A2010A68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900</Words>
  <Characters>514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2024-09-19T12:16:00Z</dcterms:modified>
</cp:coreProperties>
</file>