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Капітальний ремонт побутової каналізації  по вул. Руданського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61C03E" w14:textId="77777777" w:rsidR="00725ABE" w:rsidRPr="00725ABE" w:rsidRDefault="00725ABE" w:rsidP="00725ABE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25AB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51913A4" w14:textId="77777777" w:rsidR="00725ABE" w:rsidRPr="00725ABE" w:rsidRDefault="00725ABE" w:rsidP="00725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0E136401" w14:textId="1305C8B4" w:rsidR="00725ABE" w:rsidRPr="00725ABE" w:rsidRDefault="00725ABE" w:rsidP="00725AB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725ABE">
        <w:rPr>
          <w:rFonts w:eastAsia="Calibri"/>
          <w:sz w:val="28"/>
          <w:szCs w:val="28"/>
          <w:lang w:eastAsia="en-US"/>
        </w:rPr>
        <w:t>ВИРІШИВ:</w:t>
      </w:r>
    </w:p>
    <w:p w14:paraId="18F043A5" w14:textId="77777777" w:rsidR="00725ABE" w:rsidRPr="00725ABE" w:rsidRDefault="00725ABE" w:rsidP="00725ABE">
      <w:pPr>
        <w:rPr>
          <w:rFonts w:eastAsia="Calibri"/>
          <w:sz w:val="28"/>
          <w:szCs w:val="28"/>
          <w:lang w:eastAsia="en-US"/>
        </w:rPr>
      </w:pPr>
      <w:r w:rsidRPr="00725ABE">
        <w:rPr>
          <w:rFonts w:eastAsia="Calibri"/>
          <w:sz w:val="28"/>
          <w:szCs w:val="28"/>
          <w:lang w:eastAsia="en-US"/>
        </w:rPr>
        <w:t>1.Затвердити  робочий проект на  «Капітальний  ремонт побутової каналізації  по вул. Руданського  у м. Винники»</w:t>
      </w:r>
    </w:p>
    <w:p w14:paraId="545FDD24" w14:textId="77777777" w:rsidR="00725ABE" w:rsidRPr="00725ABE" w:rsidRDefault="00725ABE" w:rsidP="00725ABE">
      <w:pPr>
        <w:rPr>
          <w:rFonts w:eastAsia="Calibri"/>
          <w:sz w:val="28"/>
          <w:szCs w:val="28"/>
          <w:lang w:eastAsia="en-US"/>
        </w:rPr>
      </w:pPr>
    </w:p>
    <w:p w14:paraId="7CB3A3DD" w14:textId="77777777" w:rsidR="00725ABE" w:rsidRPr="00725ABE" w:rsidRDefault="00725ABE" w:rsidP="00725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25ABE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12A243CF" w14:textId="77777777" w:rsidR="00725ABE" w:rsidRPr="00725ABE" w:rsidRDefault="00725ABE" w:rsidP="00725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6100CAD" w14:textId="77777777" w:rsidR="00725ABE" w:rsidRPr="00725ABE" w:rsidRDefault="00725ABE" w:rsidP="00725AB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25ABE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60C336B1" w14:textId="77777777" w:rsidR="00725ABE" w:rsidRPr="00725ABE" w:rsidRDefault="00725ABE" w:rsidP="00725ABE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8E76D" w14:textId="77777777" w:rsidR="005E2CF3" w:rsidRDefault="005E2CF3">
      <w:r>
        <w:separator/>
      </w:r>
    </w:p>
  </w:endnote>
  <w:endnote w:type="continuationSeparator" w:id="0">
    <w:p w14:paraId="79ACDBAC" w14:textId="77777777" w:rsidR="005E2CF3" w:rsidRDefault="005E2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2FD83" w14:textId="77777777" w:rsidR="005E2CF3" w:rsidRDefault="005E2CF3">
      <w:r>
        <w:separator/>
      </w:r>
    </w:p>
  </w:footnote>
  <w:footnote w:type="continuationSeparator" w:id="0">
    <w:p w14:paraId="6AD1C6E0" w14:textId="77777777" w:rsidR="005E2CF3" w:rsidRDefault="005E2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CF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5ABE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A7AC3-744C-4805-9F63-A0282D64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2024-09-19T12:18:00Z</dcterms:modified>
</cp:coreProperties>
</file>