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дороги по вул.Розливка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F39D5A" w14:textId="77777777" w:rsidR="00DA6401" w:rsidRPr="00DA6401" w:rsidRDefault="00DA6401" w:rsidP="00DA6401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A640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3E85E1C" w14:textId="77777777" w:rsidR="00DA6401" w:rsidRPr="00DA6401" w:rsidRDefault="00DA6401" w:rsidP="00DA64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46F3EE6" w14:textId="77777777" w:rsidR="00DA6401" w:rsidRPr="00DA6401" w:rsidRDefault="00DA6401" w:rsidP="00DA64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A6401">
        <w:rPr>
          <w:sz w:val="28"/>
          <w:szCs w:val="28"/>
          <w:lang w:eastAsia="ar-SA"/>
        </w:rPr>
        <w:t>В И Р І Ш И В:</w:t>
      </w:r>
    </w:p>
    <w:p w14:paraId="7ACCD884" w14:textId="77777777" w:rsidR="00DA6401" w:rsidRPr="00DA6401" w:rsidRDefault="00DA6401" w:rsidP="00DA64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F9B2D6D" w14:textId="77777777" w:rsidR="00DA6401" w:rsidRPr="00DA6401" w:rsidRDefault="00DA6401" w:rsidP="00DA6401">
      <w:pPr>
        <w:ind w:left="284" w:hanging="426"/>
        <w:jc w:val="both"/>
        <w:rPr>
          <w:sz w:val="28"/>
          <w:szCs w:val="28"/>
          <w:lang w:eastAsia="uk-UA"/>
        </w:rPr>
      </w:pPr>
      <w:r w:rsidRPr="00DA6401">
        <w:rPr>
          <w:sz w:val="28"/>
          <w:szCs w:val="28"/>
          <w:lang w:eastAsia="ar-SA"/>
        </w:rPr>
        <w:t xml:space="preserve">   1.Затвердити кошторисну документацію на « </w:t>
      </w:r>
      <w:r w:rsidRPr="00DA6401">
        <w:rPr>
          <w:sz w:val="28"/>
          <w:szCs w:val="28"/>
          <w:lang w:eastAsia="uk-UA"/>
        </w:rPr>
        <w:t>Капітальний ремонт дороги по вул.Розливка у м.Винники»</w:t>
      </w:r>
    </w:p>
    <w:p w14:paraId="1F2A709D" w14:textId="77777777" w:rsidR="00DA6401" w:rsidRPr="00DA6401" w:rsidRDefault="00DA6401" w:rsidP="00DA640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DA6401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3A2EEB7C" w14:textId="77777777" w:rsidR="00DA6401" w:rsidRPr="00DA6401" w:rsidRDefault="00DA6401" w:rsidP="00DA640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0CD395" w14:textId="77777777" w:rsidR="00DA6401" w:rsidRPr="00DA6401" w:rsidRDefault="00DA6401" w:rsidP="00DA640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30F210B" w14:textId="77777777" w:rsidR="00DA6401" w:rsidRPr="00DA6401" w:rsidRDefault="00DA6401" w:rsidP="00DA640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A6401">
        <w:rPr>
          <w:sz w:val="28"/>
          <w:szCs w:val="28"/>
          <w:lang w:eastAsia="ar-SA"/>
        </w:rPr>
        <w:t>В.о.міського голови                                                                 Б.Р.Шустер</w:t>
      </w:r>
    </w:p>
    <w:p w14:paraId="26739F27" w14:textId="77777777" w:rsidR="00DA6401" w:rsidRPr="00DA6401" w:rsidRDefault="00DA6401" w:rsidP="00DA640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DA6401" w:rsidRDefault="00213958" w:rsidP="00471A72">
      <w:pPr>
        <w:rPr>
          <w:sz w:val="28"/>
          <w:szCs w:val="28"/>
        </w:rPr>
      </w:pPr>
    </w:p>
    <w:sectPr w:rsidR="00213958" w:rsidRPr="00DA640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94D77" w14:textId="77777777" w:rsidR="00A9655A" w:rsidRDefault="00A9655A">
      <w:r>
        <w:separator/>
      </w:r>
    </w:p>
  </w:endnote>
  <w:endnote w:type="continuationSeparator" w:id="0">
    <w:p w14:paraId="3444D9EC" w14:textId="77777777" w:rsidR="00A9655A" w:rsidRDefault="00A9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225C1" w14:textId="77777777" w:rsidR="00A9655A" w:rsidRDefault="00A9655A">
      <w:r>
        <w:separator/>
      </w:r>
    </w:p>
  </w:footnote>
  <w:footnote w:type="continuationSeparator" w:id="0">
    <w:p w14:paraId="0FFE4F01" w14:textId="77777777" w:rsidR="00A9655A" w:rsidRDefault="00A96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655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640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4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8AA2A-E1B2-46BA-A358-DC98527E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2024-09-19T12:24:00Z</dcterms:modified>
</cp:coreProperties>
</file>