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582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розміщення  зовнішньої реклами за адресою м. Винники  вул. Галицька 6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2AEEEA1" w14:textId="77777777" w:rsidR="00C42FBE" w:rsidRPr="00C42FBE" w:rsidRDefault="00C42FBE" w:rsidP="00C42FBE">
      <w:pPr>
        <w:ind w:firstLine="720"/>
        <w:jc w:val="both"/>
        <w:rPr>
          <w:sz w:val="28"/>
          <w:szCs w:val="28"/>
        </w:rPr>
      </w:pPr>
      <w:r w:rsidRPr="00C42FBE">
        <w:rPr>
          <w:sz w:val="28"/>
          <w:szCs w:val="28"/>
        </w:rPr>
        <w:t xml:space="preserve">Розглянувши заяву  ПП Козловського Г.П. вх.№ 2267/04-20/18 від 04.09.2020 р.  з проханням дати дозвіл на розміщення зовнішньої реклами у м. Винники  вул. Галицька 6, подану документацію, керуючись Порядком розміщення реклами в м. Винники (затвердженим рішенням Винниківської міської ради № 1169 від 20.12.2017 р.), Конституцією України, Законом  «Про місцеве самоврядування в Україні», Законом України «Про рекламу», виконком Винниківської міської ради – </w:t>
      </w:r>
    </w:p>
    <w:p w14:paraId="426CDDE7" w14:textId="77777777" w:rsidR="00C42FBE" w:rsidRDefault="00C42FBE" w:rsidP="00C42FBE">
      <w:pPr>
        <w:jc w:val="center"/>
        <w:rPr>
          <w:sz w:val="28"/>
          <w:szCs w:val="28"/>
        </w:rPr>
      </w:pPr>
    </w:p>
    <w:p w14:paraId="4C0577D2" w14:textId="6589CF37" w:rsidR="00C42FBE" w:rsidRDefault="00C42FBE" w:rsidP="00C42FBE">
      <w:pPr>
        <w:jc w:val="center"/>
        <w:rPr>
          <w:sz w:val="28"/>
          <w:szCs w:val="28"/>
        </w:rPr>
      </w:pPr>
      <w:r w:rsidRPr="00C42FBE">
        <w:rPr>
          <w:sz w:val="28"/>
          <w:szCs w:val="28"/>
        </w:rPr>
        <w:t>В И Р І Ш И В :</w:t>
      </w:r>
    </w:p>
    <w:p w14:paraId="72DF6B30" w14:textId="77777777" w:rsidR="00C42FBE" w:rsidRPr="00C42FBE" w:rsidRDefault="00C42FBE" w:rsidP="00C42FBE">
      <w:pPr>
        <w:jc w:val="center"/>
        <w:rPr>
          <w:sz w:val="28"/>
          <w:szCs w:val="28"/>
        </w:rPr>
      </w:pPr>
    </w:p>
    <w:p w14:paraId="08D28B42" w14:textId="77777777" w:rsidR="00C42FBE" w:rsidRPr="00C42FBE" w:rsidRDefault="00C42FBE" w:rsidP="00C42FBE">
      <w:pPr>
        <w:jc w:val="both"/>
        <w:rPr>
          <w:sz w:val="28"/>
          <w:szCs w:val="28"/>
        </w:rPr>
      </w:pPr>
      <w:r w:rsidRPr="00C42FBE">
        <w:rPr>
          <w:sz w:val="28"/>
          <w:szCs w:val="28"/>
        </w:rPr>
        <w:t>1.</w:t>
      </w:r>
      <w:r w:rsidRPr="00C42FBE">
        <w:rPr>
          <w:sz w:val="28"/>
          <w:szCs w:val="28"/>
        </w:rPr>
        <w:tab/>
        <w:t>Надати дозвіл ПП Козловському Г.П.  на розміщення зовнішньої реклами площею 36 м.кв. за адресами: м. Винники,  вул. Галицька 6, терміном на 5 років.</w:t>
      </w:r>
    </w:p>
    <w:p w14:paraId="10351FE6" w14:textId="77777777" w:rsidR="00C42FBE" w:rsidRPr="00C42FBE" w:rsidRDefault="00C42FBE" w:rsidP="00C42FBE">
      <w:pPr>
        <w:jc w:val="both"/>
        <w:rPr>
          <w:sz w:val="28"/>
          <w:szCs w:val="28"/>
        </w:rPr>
      </w:pPr>
      <w:r w:rsidRPr="00C42FBE">
        <w:rPr>
          <w:sz w:val="28"/>
          <w:szCs w:val="28"/>
        </w:rPr>
        <w:t>2.</w:t>
      </w:r>
      <w:r w:rsidRPr="00C42FBE">
        <w:rPr>
          <w:sz w:val="28"/>
          <w:szCs w:val="28"/>
        </w:rPr>
        <w:tab/>
        <w:t>Зобов’язати  ПП Козловського Г.П.  отримати у виконкомі Винниківської міської ради дозвіл погоджений з визначеними заінтересованими органами (особами) та укласти договір тимчасового користування місцем, що перебуває в комунальній власності для розміщення спеціальних конструкції зовнішньої реклами.</w:t>
      </w:r>
    </w:p>
    <w:p w14:paraId="61156184" w14:textId="77777777" w:rsidR="00C42FBE" w:rsidRPr="00C42FBE" w:rsidRDefault="00C42FBE" w:rsidP="00C42FBE">
      <w:pPr>
        <w:jc w:val="both"/>
        <w:rPr>
          <w:sz w:val="28"/>
          <w:szCs w:val="28"/>
        </w:rPr>
      </w:pPr>
      <w:r w:rsidRPr="00C42FBE">
        <w:rPr>
          <w:sz w:val="28"/>
          <w:szCs w:val="28"/>
        </w:rPr>
        <w:t>3.</w:t>
      </w:r>
      <w:r w:rsidRPr="00C42FBE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C4AF02E" w14:textId="77777777" w:rsidR="00C42FBE" w:rsidRPr="00C42FBE" w:rsidRDefault="00C42FBE" w:rsidP="00C42FBE">
      <w:pPr>
        <w:jc w:val="both"/>
        <w:rPr>
          <w:sz w:val="28"/>
          <w:szCs w:val="28"/>
        </w:rPr>
      </w:pPr>
    </w:p>
    <w:p w14:paraId="31ECC56A" w14:textId="77777777" w:rsidR="00C42FBE" w:rsidRPr="00C42FBE" w:rsidRDefault="00C42FBE" w:rsidP="00C42FBE">
      <w:pPr>
        <w:jc w:val="both"/>
        <w:rPr>
          <w:sz w:val="28"/>
          <w:szCs w:val="28"/>
        </w:rPr>
      </w:pPr>
    </w:p>
    <w:p w14:paraId="635E4FE4" w14:textId="64E406AC" w:rsidR="00C42FBE" w:rsidRPr="00C42FBE" w:rsidRDefault="00C42FBE" w:rsidP="00C42FBE">
      <w:pPr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</w:t>
      </w:r>
      <w:bookmarkStart w:id="1" w:name="_GoBack"/>
      <w:bookmarkEnd w:id="1"/>
      <w:r w:rsidRPr="00C42FBE">
        <w:rPr>
          <w:sz w:val="28"/>
          <w:szCs w:val="28"/>
        </w:rPr>
        <w:tab/>
      </w:r>
      <w:r w:rsidRPr="00C42FBE">
        <w:rPr>
          <w:sz w:val="28"/>
          <w:szCs w:val="28"/>
        </w:rPr>
        <w:tab/>
        <w:t xml:space="preserve">    </w:t>
      </w:r>
      <w:r w:rsidRPr="00C42FBE">
        <w:rPr>
          <w:sz w:val="28"/>
          <w:szCs w:val="28"/>
        </w:rPr>
        <w:tab/>
        <w:t xml:space="preserve">         </w:t>
      </w:r>
      <w:r w:rsidRPr="00C42FBE">
        <w:rPr>
          <w:sz w:val="28"/>
          <w:szCs w:val="28"/>
        </w:rPr>
        <w:tab/>
      </w:r>
      <w:r w:rsidRPr="00C42FBE">
        <w:rPr>
          <w:sz w:val="28"/>
          <w:szCs w:val="28"/>
        </w:rPr>
        <w:tab/>
        <w:t xml:space="preserve">                                      В.Л.Квурт     </w:t>
      </w:r>
    </w:p>
    <w:p w14:paraId="342BDC9C" w14:textId="77777777" w:rsidR="00C42FBE" w:rsidRPr="00C42FBE" w:rsidRDefault="00C42FBE" w:rsidP="00C42FBE">
      <w:pPr>
        <w:jc w:val="both"/>
        <w:rPr>
          <w:sz w:val="28"/>
          <w:szCs w:val="28"/>
        </w:rPr>
      </w:pPr>
    </w:p>
    <w:p w14:paraId="01C471E0" w14:textId="11BB0D0A" w:rsidR="00213958" w:rsidRPr="006F2805" w:rsidRDefault="00C42FBE" w:rsidP="00C42FBE">
      <w:pPr>
        <w:jc w:val="both"/>
        <w:rPr>
          <w:sz w:val="28"/>
          <w:szCs w:val="28"/>
        </w:rPr>
      </w:pPr>
      <w:r w:rsidRPr="00C42FBE">
        <w:rPr>
          <w:sz w:val="28"/>
          <w:szCs w:val="28"/>
        </w:rPr>
        <w:t xml:space="preserve">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F10416" w14:textId="77777777" w:rsidR="00D3102A" w:rsidRDefault="00D3102A">
      <w:r>
        <w:separator/>
      </w:r>
    </w:p>
  </w:endnote>
  <w:endnote w:type="continuationSeparator" w:id="0">
    <w:p w14:paraId="71641C53" w14:textId="77777777" w:rsidR="00D3102A" w:rsidRDefault="00D310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8E24A" w14:textId="77777777" w:rsidR="00D3102A" w:rsidRDefault="00D3102A">
      <w:r>
        <w:separator/>
      </w:r>
    </w:p>
  </w:footnote>
  <w:footnote w:type="continuationSeparator" w:id="0">
    <w:p w14:paraId="27E2A73F" w14:textId="77777777" w:rsidR="00D3102A" w:rsidRDefault="00D310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2FBE"/>
    <w:rsid w:val="00C4619E"/>
    <w:rsid w:val="00C805F1"/>
    <w:rsid w:val="00C903A2"/>
    <w:rsid w:val="00CB2413"/>
    <w:rsid w:val="00CB2D62"/>
    <w:rsid w:val="00D06C91"/>
    <w:rsid w:val="00D30A86"/>
    <w:rsid w:val="00D3102A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AFD421-397D-46C5-9697-DD949E83EB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975</Words>
  <Characters>557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2024-09-20T11:14:00Z</dcterms:modified>
</cp:coreProperties>
</file>