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 м. Винники  вул. Галицька 59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2057FB" w14:textId="77777777" w:rsidR="00A974B9" w:rsidRPr="00A974B9" w:rsidRDefault="00A974B9" w:rsidP="00A974B9">
      <w:pPr>
        <w:ind w:firstLine="720"/>
        <w:jc w:val="both"/>
        <w:rPr>
          <w:sz w:val="28"/>
          <w:szCs w:val="28"/>
        </w:rPr>
      </w:pPr>
      <w:r w:rsidRPr="00A974B9">
        <w:rPr>
          <w:sz w:val="28"/>
          <w:szCs w:val="28"/>
        </w:rPr>
        <w:t xml:space="preserve">Розглянувши заяву  ПП Козловського Г.П. вх.№ 2266/04-20/18 від 04.09.2020 р.  з проханням дати дозвіл на розміщення зовнішньої реклами у м. Винники  вул. Галицька 59,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1D8D40DB" w14:textId="77777777" w:rsidR="00A974B9" w:rsidRDefault="00A974B9" w:rsidP="00A974B9">
      <w:pPr>
        <w:jc w:val="center"/>
        <w:rPr>
          <w:sz w:val="28"/>
          <w:szCs w:val="28"/>
        </w:rPr>
      </w:pPr>
    </w:p>
    <w:p w14:paraId="50DBF46D" w14:textId="4EFDD8BD" w:rsidR="00A974B9" w:rsidRDefault="00A974B9" w:rsidP="00A974B9">
      <w:pPr>
        <w:jc w:val="center"/>
        <w:rPr>
          <w:sz w:val="28"/>
          <w:szCs w:val="28"/>
        </w:rPr>
      </w:pPr>
      <w:r w:rsidRPr="00A974B9">
        <w:rPr>
          <w:sz w:val="28"/>
          <w:szCs w:val="28"/>
        </w:rPr>
        <w:t>В И Р І Ш И В :</w:t>
      </w:r>
    </w:p>
    <w:p w14:paraId="7B70B9ED" w14:textId="77777777" w:rsidR="00A974B9" w:rsidRPr="00A974B9" w:rsidRDefault="00A974B9" w:rsidP="00A974B9">
      <w:pPr>
        <w:jc w:val="center"/>
        <w:rPr>
          <w:sz w:val="28"/>
          <w:szCs w:val="28"/>
        </w:rPr>
      </w:pPr>
      <w:bookmarkStart w:id="1" w:name="_GoBack"/>
      <w:bookmarkEnd w:id="1"/>
    </w:p>
    <w:p w14:paraId="213CD4F0" w14:textId="77777777" w:rsidR="00A974B9" w:rsidRPr="00A974B9" w:rsidRDefault="00A974B9" w:rsidP="00A974B9">
      <w:pPr>
        <w:jc w:val="both"/>
        <w:rPr>
          <w:sz w:val="28"/>
          <w:szCs w:val="28"/>
        </w:rPr>
      </w:pPr>
      <w:r w:rsidRPr="00A974B9">
        <w:rPr>
          <w:sz w:val="28"/>
          <w:szCs w:val="28"/>
        </w:rPr>
        <w:t>1.</w:t>
      </w:r>
      <w:r w:rsidRPr="00A974B9">
        <w:rPr>
          <w:sz w:val="28"/>
          <w:szCs w:val="28"/>
        </w:rPr>
        <w:tab/>
        <w:t>Надати дозвіл ПП Козловському Г.П.  на розміщення зовнішньої реклами площею 36 м.кв. за адресами: м. Винники,  вул. Галицька 59, терміном на 5 років.</w:t>
      </w:r>
    </w:p>
    <w:p w14:paraId="35C1CA3D" w14:textId="77777777" w:rsidR="00A974B9" w:rsidRPr="00A974B9" w:rsidRDefault="00A974B9" w:rsidP="00A974B9">
      <w:pPr>
        <w:jc w:val="both"/>
        <w:rPr>
          <w:sz w:val="28"/>
          <w:szCs w:val="28"/>
        </w:rPr>
      </w:pPr>
      <w:r w:rsidRPr="00A974B9">
        <w:rPr>
          <w:sz w:val="28"/>
          <w:szCs w:val="28"/>
        </w:rPr>
        <w:t>2.</w:t>
      </w:r>
      <w:r w:rsidRPr="00A974B9">
        <w:rPr>
          <w:sz w:val="28"/>
          <w:szCs w:val="28"/>
        </w:rPr>
        <w:tab/>
        <w:t>Зобов’язати  ПП Козловського Г.П.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667851D6" w14:textId="77777777" w:rsidR="00A974B9" w:rsidRPr="00A974B9" w:rsidRDefault="00A974B9" w:rsidP="00A974B9">
      <w:pPr>
        <w:jc w:val="both"/>
        <w:rPr>
          <w:sz w:val="28"/>
          <w:szCs w:val="28"/>
        </w:rPr>
      </w:pPr>
      <w:r w:rsidRPr="00A974B9">
        <w:rPr>
          <w:sz w:val="28"/>
          <w:szCs w:val="28"/>
        </w:rPr>
        <w:t>3.</w:t>
      </w:r>
      <w:r w:rsidRPr="00A974B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E86A1E" w14:textId="77777777" w:rsidR="00A974B9" w:rsidRPr="00A974B9" w:rsidRDefault="00A974B9" w:rsidP="00A974B9">
      <w:pPr>
        <w:jc w:val="both"/>
        <w:rPr>
          <w:sz w:val="28"/>
          <w:szCs w:val="28"/>
        </w:rPr>
      </w:pPr>
    </w:p>
    <w:p w14:paraId="5F3BBF89" w14:textId="77777777" w:rsidR="00A974B9" w:rsidRPr="00A974B9" w:rsidRDefault="00A974B9" w:rsidP="00A974B9">
      <w:pPr>
        <w:jc w:val="both"/>
        <w:rPr>
          <w:sz w:val="28"/>
          <w:szCs w:val="28"/>
        </w:rPr>
      </w:pPr>
    </w:p>
    <w:p w14:paraId="122FE548" w14:textId="78FE9349" w:rsidR="00A974B9" w:rsidRPr="00A974B9" w:rsidRDefault="00A974B9" w:rsidP="00A974B9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A974B9">
        <w:rPr>
          <w:sz w:val="28"/>
          <w:szCs w:val="28"/>
        </w:rPr>
        <w:t xml:space="preserve">    </w:t>
      </w:r>
      <w:r w:rsidRPr="00A974B9">
        <w:rPr>
          <w:sz w:val="28"/>
          <w:szCs w:val="28"/>
        </w:rPr>
        <w:tab/>
      </w:r>
      <w:r w:rsidRPr="00A974B9">
        <w:rPr>
          <w:sz w:val="28"/>
          <w:szCs w:val="28"/>
        </w:rPr>
        <w:tab/>
        <w:t xml:space="preserve">                                      В.Л.Квурт     </w:t>
      </w:r>
    </w:p>
    <w:p w14:paraId="527BADF5" w14:textId="77777777" w:rsidR="00A974B9" w:rsidRPr="00A974B9" w:rsidRDefault="00A974B9" w:rsidP="00A974B9">
      <w:pPr>
        <w:jc w:val="both"/>
        <w:rPr>
          <w:sz w:val="28"/>
          <w:szCs w:val="28"/>
        </w:rPr>
      </w:pPr>
    </w:p>
    <w:p w14:paraId="01C471E0" w14:textId="6DCD6FAF" w:rsidR="00213958" w:rsidRPr="006F2805" w:rsidRDefault="00A974B9" w:rsidP="00A974B9">
      <w:pPr>
        <w:jc w:val="both"/>
        <w:rPr>
          <w:sz w:val="28"/>
          <w:szCs w:val="28"/>
        </w:rPr>
      </w:pPr>
      <w:r w:rsidRPr="00A974B9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88998" w14:textId="77777777" w:rsidR="00B03729" w:rsidRDefault="00B03729">
      <w:r>
        <w:separator/>
      </w:r>
    </w:p>
  </w:endnote>
  <w:endnote w:type="continuationSeparator" w:id="0">
    <w:p w14:paraId="307815C1" w14:textId="77777777" w:rsidR="00B03729" w:rsidRDefault="00B0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745BEA" w14:textId="77777777" w:rsidR="00B03729" w:rsidRDefault="00B03729">
      <w:r>
        <w:separator/>
      </w:r>
    </w:p>
  </w:footnote>
  <w:footnote w:type="continuationSeparator" w:id="0">
    <w:p w14:paraId="56D91724" w14:textId="77777777" w:rsidR="00B03729" w:rsidRDefault="00B03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974B9"/>
    <w:rsid w:val="00AE7596"/>
    <w:rsid w:val="00B03460"/>
    <w:rsid w:val="00B0372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80C57-360D-485A-A4F2-9DA92E3DB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2024-09-20T11:31:00Z</dcterms:modified>
</cp:coreProperties>
</file>