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частинам житлового будинку по                 вул. Дмитерка, 47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DA25C6" w14:textId="74B72FBB" w:rsidR="00E0798A" w:rsidRPr="00E0798A" w:rsidRDefault="00E0798A" w:rsidP="00E0798A">
      <w:pPr>
        <w:ind w:firstLine="720"/>
        <w:jc w:val="both"/>
        <w:rPr>
          <w:sz w:val="28"/>
          <w:szCs w:val="28"/>
        </w:rPr>
      </w:pPr>
      <w:r w:rsidRPr="00E0798A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 Винники», рішення виконавчого комітету Винниківської міської ради від 27.12.2017р. №382, розглянувши заяву гр. Залеська Г.І., беручи до уваги Витяг з Державного реєстру речових прав на нерухоме майно про реєстрацію права власності (і.н.в. 223994935 від 15.09.2020р.), Витяг з Державного реєстру речових прав на нерухоме майно про реєстрацію права власності (і.н.в. 139680644 від. 01.10.2018р.), висновок щодо технічної можливості поділу в натурі об’єкта нерухомого майна виданий ТОВ «Галбудпроект» від 26.08.2020р., виконавчий комітет Винниківської міської ради -</w:t>
      </w:r>
    </w:p>
    <w:p w14:paraId="23461079" w14:textId="7F0AE235" w:rsidR="00E0798A" w:rsidRPr="00E0798A" w:rsidRDefault="00E0798A" w:rsidP="00E0798A">
      <w:pPr>
        <w:jc w:val="center"/>
        <w:rPr>
          <w:sz w:val="28"/>
          <w:szCs w:val="28"/>
        </w:rPr>
      </w:pPr>
      <w:r w:rsidRPr="00E0798A">
        <w:rPr>
          <w:sz w:val="28"/>
          <w:szCs w:val="28"/>
        </w:rPr>
        <w:t>В И Р І Ш И В :</w:t>
      </w:r>
    </w:p>
    <w:p w14:paraId="51F2B7B7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1.</w:t>
      </w:r>
      <w:r w:rsidRPr="00E0798A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№23 §02 від 16.09.2020р.) про те, що технічно можливо здійснити розподіл індивідуального житлового будинку по вул. Дмитерка, 47 у м. Винники на вісім окремих квартир та закріпити окремі адреси за визначеними частинами. </w:t>
      </w:r>
    </w:p>
    <w:p w14:paraId="677EC570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2.</w:t>
      </w:r>
      <w:r w:rsidRPr="00E0798A">
        <w:rPr>
          <w:sz w:val="28"/>
          <w:szCs w:val="28"/>
        </w:rPr>
        <w:tab/>
        <w:t>За приміщеннями 1-го поверху індивідуального житлового будинку по                        вул. Дмитерка, 47 у м. Винники закріпити адресу, а саме: квартира №1                                (гр. Залеська Г.І.) вул. Дмитерка, 47 у м. Винники.</w:t>
      </w:r>
    </w:p>
    <w:p w14:paraId="0569515A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lastRenderedPageBreak/>
        <w:t>Загальна площа квартири №1 становитиме – 62,0 кв.м., житлова площа становитиме – 33,3 кв.м.</w:t>
      </w:r>
    </w:p>
    <w:p w14:paraId="3462A03F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3.</w:t>
      </w:r>
      <w:r w:rsidRPr="00E0798A">
        <w:rPr>
          <w:sz w:val="28"/>
          <w:szCs w:val="28"/>
        </w:rPr>
        <w:tab/>
        <w:t>За приміщеннями 1-го поверху індивідуального житлового будинку по                        вул. Дмитерка, 47 у м. Винники закріпити адресу, а саме: квартира №2                               (гр. Залеська Г.І.) вул. Дмитерка, 47 у м. Винники.</w:t>
      </w:r>
    </w:p>
    <w:p w14:paraId="46AA4D5B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Загальна площа квартири №2 становитиме – 49,2 кв.м.,  житлова площа становитиме – 14,2 кв.м.</w:t>
      </w:r>
    </w:p>
    <w:p w14:paraId="0E6665F1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4.</w:t>
      </w:r>
      <w:r w:rsidRPr="00E0798A">
        <w:rPr>
          <w:sz w:val="28"/>
          <w:szCs w:val="28"/>
        </w:rPr>
        <w:tab/>
        <w:t>За приміщеннями 2-го поверху індивідуального житлового будинку по                        вул. Дмитерка, 47 у м. Винники закріпити адресу, а саме: квартира №3                               (гр. Залеська Г.І.) вул. Дмитерка, 47 у м. Винники.</w:t>
      </w:r>
    </w:p>
    <w:p w14:paraId="096185C7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Загальна площа квартири №3 становитиме – 63,1 кв.м.,  житлова площа становитиме – 31,1 кв.м.</w:t>
      </w:r>
    </w:p>
    <w:p w14:paraId="7D55D1BF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5.</w:t>
      </w:r>
      <w:r w:rsidRPr="00E0798A">
        <w:rPr>
          <w:sz w:val="28"/>
          <w:szCs w:val="28"/>
        </w:rPr>
        <w:tab/>
        <w:t>За приміщеннями 2-го поверху індивідуального житлового будинку по                        вул. Дмитерка, 47 у м. Винники закріпити адресу, а саме: квартира №4                               (гр. Залеська Г.І.) вул. Дмитерка, 47 у м. Винники.</w:t>
      </w:r>
    </w:p>
    <w:p w14:paraId="605C7DE7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Загальна площа квартири №4 становитиме – 49,6 кв.м.,  житлова площа становитиме – 25,2 кв.м.</w:t>
      </w:r>
    </w:p>
    <w:p w14:paraId="5756E7F3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6.</w:t>
      </w:r>
      <w:r w:rsidRPr="00E0798A">
        <w:rPr>
          <w:sz w:val="28"/>
          <w:szCs w:val="28"/>
        </w:rPr>
        <w:tab/>
        <w:t>За приміщеннями 3-го поверху індивідуального житлового будинку по                        вул. Дмитерка, 47 у м. Винники закріпити адресу, а саме: квартира №5                               (гр. Залеська Г.І.) вул. Дмитерка, 47 у м. Винники.</w:t>
      </w:r>
    </w:p>
    <w:p w14:paraId="3C0D37BC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Загальна площа квартири №5 становитиме – 62,9 кв.м.,  житлова площа становитиме – 18,5 кв.м.</w:t>
      </w:r>
    </w:p>
    <w:p w14:paraId="621FF4B2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7.</w:t>
      </w:r>
      <w:r w:rsidRPr="00E0798A">
        <w:rPr>
          <w:sz w:val="28"/>
          <w:szCs w:val="28"/>
        </w:rPr>
        <w:tab/>
        <w:t>За приміщеннями 3-го поверху індивідуального житлового будинку по                        вул. Дмитерка, 47 у м. Винники закріпити адресу, а саме: квартира №6                               (гр. Залеська Г.І.) вул. Дмитерка, 47 у м. Винники.</w:t>
      </w:r>
    </w:p>
    <w:p w14:paraId="7EFB42DA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Загальна площа квартири №6 становитиме – 49,8 кв.м.,  житлова площа становитиме – 25,4 кв.м.</w:t>
      </w:r>
    </w:p>
    <w:p w14:paraId="08409E82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8.</w:t>
      </w:r>
      <w:r w:rsidRPr="00E0798A">
        <w:rPr>
          <w:sz w:val="28"/>
          <w:szCs w:val="28"/>
        </w:rPr>
        <w:tab/>
        <w:t>За приміщеннями мансардного поверху індивідуального житлового будинку по                        вул. Дмитерка, 47 у м. Винники закріпити адресу, а саме: квартира №7                               (гр. Залеська Г.І.) вул. Дмитерка, 47 у м. Винники.</w:t>
      </w:r>
    </w:p>
    <w:p w14:paraId="320D97B3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Загальна площа квартири №7 становитиме – 63,7 кв.м.,  житлова площа становитиме – 31,1 кв.м.</w:t>
      </w:r>
    </w:p>
    <w:p w14:paraId="4E8189E4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9.</w:t>
      </w:r>
      <w:r w:rsidRPr="00E0798A">
        <w:rPr>
          <w:sz w:val="28"/>
          <w:szCs w:val="28"/>
        </w:rPr>
        <w:tab/>
        <w:t>За приміщеннями мансардного поверху індивідуального житлового будинку по                        вул. Дмитерка, 47 у м. Винники закріпити адресу, а саме: квартира №8                               (гр. Залеська Г.І.) вул. Дмитерка, 47 у м. Винники.</w:t>
      </w:r>
    </w:p>
    <w:p w14:paraId="5A93BDD4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Загальна площа квартири №8 становитиме – 48,9 кв.м.,  житлова площа становитиме – 24,8 кв.м.</w:t>
      </w:r>
    </w:p>
    <w:p w14:paraId="70E64B39" w14:textId="77777777" w:rsidR="00E0798A" w:rsidRPr="00E0798A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2.</w:t>
      </w:r>
      <w:r w:rsidRPr="00E0798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</w:t>
      </w:r>
    </w:p>
    <w:p w14:paraId="4DE0C869" w14:textId="77777777" w:rsidR="00E0798A" w:rsidRPr="00E0798A" w:rsidRDefault="00E0798A" w:rsidP="00E0798A">
      <w:pPr>
        <w:jc w:val="both"/>
        <w:rPr>
          <w:sz w:val="28"/>
          <w:szCs w:val="28"/>
        </w:rPr>
      </w:pPr>
    </w:p>
    <w:p w14:paraId="437543FA" w14:textId="77777777" w:rsidR="00E0798A" w:rsidRPr="00E0798A" w:rsidRDefault="00E0798A" w:rsidP="00E0798A">
      <w:pPr>
        <w:jc w:val="both"/>
        <w:rPr>
          <w:sz w:val="28"/>
          <w:szCs w:val="28"/>
        </w:rPr>
      </w:pPr>
    </w:p>
    <w:p w14:paraId="04BDB3E0" w14:textId="77777777" w:rsidR="00E0798A" w:rsidRPr="00E0798A" w:rsidRDefault="00E0798A" w:rsidP="00E0798A">
      <w:pPr>
        <w:jc w:val="both"/>
        <w:rPr>
          <w:sz w:val="28"/>
          <w:szCs w:val="28"/>
        </w:rPr>
      </w:pPr>
    </w:p>
    <w:p w14:paraId="01C471E0" w14:textId="033BBBD7" w:rsidR="00213958" w:rsidRPr="006F2805" w:rsidRDefault="00E0798A" w:rsidP="00E0798A">
      <w:pPr>
        <w:jc w:val="both"/>
        <w:rPr>
          <w:sz w:val="28"/>
          <w:szCs w:val="28"/>
        </w:rPr>
      </w:pPr>
      <w:r w:rsidRPr="00E0798A">
        <w:rPr>
          <w:sz w:val="28"/>
          <w:szCs w:val="28"/>
        </w:rPr>
        <w:t>Міський голова</w:t>
      </w:r>
      <w:r w:rsidRPr="00E0798A">
        <w:rPr>
          <w:sz w:val="28"/>
          <w:szCs w:val="28"/>
        </w:rPr>
        <w:tab/>
      </w:r>
      <w:r w:rsidRPr="00E0798A">
        <w:rPr>
          <w:sz w:val="28"/>
          <w:szCs w:val="28"/>
        </w:rPr>
        <w:tab/>
      </w:r>
      <w:r w:rsidRPr="00E0798A">
        <w:rPr>
          <w:sz w:val="28"/>
          <w:szCs w:val="28"/>
        </w:rPr>
        <w:tab/>
      </w:r>
      <w:r w:rsidRPr="00E0798A">
        <w:rPr>
          <w:sz w:val="28"/>
          <w:szCs w:val="28"/>
        </w:rPr>
        <w:tab/>
      </w:r>
      <w:r w:rsidRPr="00E0798A">
        <w:rPr>
          <w:sz w:val="28"/>
          <w:szCs w:val="28"/>
        </w:rPr>
        <w:tab/>
        <w:t xml:space="preserve">                    </w:t>
      </w:r>
      <w:r w:rsidRPr="00E0798A">
        <w:rPr>
          <w:sz w:val="28"/>
          <w:szCs w:val="28"/>
        </w:rPr>
        <w:tab/>
      </w:r>
      <w:r w:rsidRPr="00E0798A">
        <w:rPr>
          <w:sz w:val="28"/>
          <w:szCs w:val="28"/>
        </w:rPr>
        <w:tab/>
      </w:r>
      <w:r w:rsidRPr="00E0798A">
        <w:rPr>
          <w:sz w:val="28"/>
          <w:szCs w:val="28"/>
        </w:rPr>
        <w:tab/>
        <w:t>В.Л.Квурт</w:t>
      </w:r>
      <w:r w:rsidRPr="00E0798A">
        <w:rPr>
          <w:sz w:val="28"/>
          <w:szCs w:val="28"/>
        </w:rPr>
        <w:tab/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AA74D0" w14:textId="77777777" w:rsidR="00D91FD4" w:rsidRDefault="00D91FD4">
      <w:r>
        <w:separator/>
      </w:r>
    </w:p>
  </w:endnote>
  <w:endnote w:type="continuationSeparator" w:id="0">
    <w:p w14:paraId="7985664A" w14:textId="77777777" w:rsidR="00D91FD4" w:rsidRDefault="00D91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30E67" w14:textId="77777777" w:rsidR="00D91FD4" w:rsidRDefault="00D91FD4">
      <w:r>
        <w:separator/>
      </w:r>
    </w:p>
  </w:footnote>
  <w:footnote w:type="continuationSeparator" w:id="0">
    <w:p w14:paraId="2ABDEF06" w14:textId="77777777" w:rsidR="00D91FD4" w:rsidRDefault="00D91F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1FD4"/>
    <w:rsid w:val="00DF21DF"/>
    <w:rsid w:val="00DF3581"/>
    <w:rsid w:val="00E0798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CB5A6-E725-4BA3-9F8C-1E940B543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3049</Words>
  <Characters>1738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2024-09-20T12:52:00Z</dcterms:modified>
</cp:coreProperties>
</file>