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                                вул. Лисика (к/н 4610160300:04:004:0167)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79DA969" w14:textId="77777777" w:rsidR="000A3F08" w:rsidRPr="000A3F08" w:rsidRDefault="000A3F08" w:rsidP="000A3F08">
      <w:pPr>
        <w:ind w:firstLine="708"/>
        <w:jc w:val="both"/>
        <w:rPr>
          <w:sz w:val="28"/>
          <w:szCs w:val="28"/>
        </w:rPr>
      </w:pPr>
      <w:r w:rsidRPr="000A3F08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0A3F08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0A3F08">
        <w:rPr>
          <w:sz w:val="28"/>
          <w:szCs w:val="28"/>
        </w:rPr>
        <w:t>», розглянувши заяву гр. Стефаніва В.В., беручи до уваги Декларацію про готовність до експлуатації об’єкта, зареєстровану в Департаменті ДАБІ у Львівській обл. від 28.07.2020р. №ЛВ 161200727336, виконавчий комітет Винниківської міської ради -</w:t>
      </w:r>
    </w:p>
    <w:p w14:paraId="5678FD15" w14:textId="77777777" w:rsidR="000A3F08" w:rsidRPr="000A3F08" w:rsidRDefault="000A3F08" w:rsidP="000A3F08">
      <w:pPr>
        <w:jc w:val="center"/>
        <w:rPr>
          <w:b/>
          <w:sz w:val="28"/>
          <w:szCs w:val="28"/>
        </w:rPr>
      </w:pPr>
    </w:p>
    <w:p w14:paraId="7A91E398" w14:textId="77777777" w:rsidR="000A3F08" w:rsidRPr="000A3F08" w:rsidRDefault="000A3F08" w:rsidP="000A3F08">
      <w:pPr>
        <w:jc w:val="center"/>
        <w:rPr>
          <w:b/>
          <w:sz w:val="28"/>
          <w:szCs w:val="28"/>
        </w:rPr>
      </w:pPr>
      <w:r w:rsidRPr="000A3F08">
        <w:rPr>
          <w:b/>
          <w:sz w:val="28"/>
          <w:szCs w:val="28"/>
        </w:rPr>
        <w:t>В И Р І Ш И В :</w:t>
      </w:r>
    </w:p>
    <w:p w14:paraId="49D53DAC" w14:textId="77777777" w:rsidR="000A3F08" w:rsidRPr="000A3F08" w:rsidRDefault="000A3F08" w:rsidP="000A3F08">
      <w:pPr>
        <w:jc w:val="center"/>
        <w:rPr>
          <w:b/>
          <w:sz w:val="28"/>
          <w:szCs w:val="28"/>
        </w:rPr>
      </w:pPr>
    </w:p>
    <w:p w14:paraId="14ABC847" w14:textId="77777777" w:rsidR="000A3F08" w:rsidRPr="000A3F08" w:rsidRDefault="000A3F08" w:rsidP="000A3F08">
      <w:pPr>
        <w:jc w:val="both"/>
        <w:rPr>
          <w:sz w:val="28"/>
          <w:szCs w:val="28"/>
        </w:rPr>
      </w:pPr>
      <w:r w:rsidRPr="000A3F08">
        <w:rPr>
          <w:sz w:val="28"/>
          <w:szCs w:val="28"/>
        </w:rPr>
        <w:t>1.</w:t>
      </w:r>
      <w:r w:rsidRPr="000A3F08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 Лисика (к/н 4610160300:04:004:0167) у м. Винники</w:t>
      </w:r>
      <w:r w:rsidRPr="000A3F08">
        <w:rPr>
          <w:b/>
          <w:sz w:val="28"/>
          <w:szCs w:val="28"/>
        </w:rPr>
        <w:t xml:space="preserve"> </w:t>
      </w:r>
      <w:r w:rsidRPr="000A3F08">
        <w:rPr>
          <w:sz w:val="28"/>
          <w:szCs w:val="28"/>
        </w:rPr>
        <w:t>присвоїти поштову адресу, а саме: вул. Лисика, 2-в (к/н 4610160300:04:004:0167) у м. Винники.</w:t>
      </w:r>
    </w:p>
    <w:p w14:paraId="1D2F08A3" w14:textId="77777777" w:rsidR="000A3F08" w:rsidRPr="000A3F08" w:rsidRDefault="000A3F08" w:rsidP="000A3F08">
      <w:pPr>
        <w:jc w:val="both"/>
        <w:rPr>
          <w:sz w:val="28"/>
          <w:szCs w:val="28"/>
        </w:rPr>
      </w:pPr>
      <w:r w:rsidRPr="000A3F08">
        <w:rPr>
          <w:sz w:val="28"/>
          <w:szCs w:val="28"/>
        </w:rPr>
        <w:t>2.</w:t>
      </w:r>
      <w:r w:rsidRPr="000A3F0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9809DED" w14:textId="77777777" w:rsidR="000A3F08" w:rsidRDefault="000A3F08" w:rsidP="000A3F08">
      <w:pPr>
        <w:jc w:val="both"/>
        <w:rPr>
          <w:b/>
          <w:sz w:val="28"/>
          <w:szCs w:val="28"/>
        </w:rPr>
      </w:pPr>
    </w:p>
    <w:p w14:paraId="01C471E0" w14:textId="18705BDB" w:rsidR="00213958" w:rsidRPr="006F2805" w:rsidRDefault="000A3F08" w:rsidP="000A3F08">
      <w:pPr>
        <w:jc w:val="both"/>
        <w:rPr>
          <w:sz w:val="28"/>
          <w:szCs w:val="28"/>
        </w:rPr>
      </w:pPr>
      <w:bookmarkStart w:id="1" w:name="_GoBack"/>
      <w:bookmarkEnd w:id="1"/>
      <w:r w:rsidRPr="000A3F08">
        <w:rPr>
          <w:b/>
          <w:sz w:val="28"/>
          <w:szCs w:val="28"/>
        </w:rPr>
        <w:lastRenderedPageBreak/>
        <w:t>Міський голова</w:t>
      </w:r>
      <w:r w:rsidRPr="000A3F08">
        <w:rPr>
          <w:b/>
          <w:sz w:val="28"/>
          <w:szCs w:val="28"/>
        </w:rPr>
        <w:tab/>
      </w:r>
      <w:r w:rsidRPr="000A3F08">
        <w:rPr>
          <w:b/>
          <w:sz w:val="28"/>
          <w:szCs w:val="28"/>
        </w:rPr>
        <w:tab/>
      </w:r>
      <w:r w:rsidRPr="000A3F08">
        <w:rPr>
          <w:b/>
          <w:sz w:val="28"/>
          <w:szCs w:val="28"/>
        </w:rPr>
        <w:tab/>
      </w:r>
      <w:r w:rsidRPr="000A3F08">
        <w:rPr>
          <w:b/>
          <w:sz w:val="28"/>
          <w:szCs w:val="28"/>
        </w:rPr>
        <w:tab/>
      </w:r>
      <w:r w:rsidRPr="000A3F08">
        <w:rPr>
          <w:b/>
          <w:sz w:val="28"/>
          <w:szCs w:val="28"/>
        </w:rPr>
        <w:tab/>
        <w:t xml:space="preserve">                    </w:t>
      </w:r>
      <w:r w:rsidRPr="000A3F08">
        <w:rPr>
          <w:b/>
          <w:sz w:val="28"/>
          <w:szCs w:val="28"/>
        </w:rPr>
        <w:tab/>
      </w:r>
      <w:r w:rsidRPr="000A3F08">
        <w:rPr>
          <w:b/>
          <w:sz w:val="28"/>
          <w:szCs w:val="28"/>
        </w:rPr>
        <w:tab/>
      </w:r>
      <w:r w:rsidRPr="000A3F08">
        <w:rPr>
          <w:b/>
          <w:sz w:val="28"/>
          <w:szCs w:val="28"/>
        </w:rPr>
        <w:tab/>
        <w:t>В.Л.Квурт</w:t>
      </w:r>
      <w:r w:rsidRPr="000A3F08">
        <w:rPr>
          <w:b/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EE18E6" w14:textId="77777777" w:rsidR="00F33D08" w:rsidRDefault="00F33D08">
      <w:r>
        <w:separator/>
      </w:r>
    </w:p>
  </w:endnote>
  <w:endnote w:type="continuationSeparator" w:id="0">
    <w:p w14:paraId="031D60DF" w14:textId="77777777" w:rsidR="00F33D08" w:rsidRDefault="00F33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C04312" w14:textId="77777777" w:rsidR="00F33D08" w:rsidRDefault="00F33D08">
      <w:r>
        <w:separator/>
      </w:r>
    </w:p>
  </w:footnote>
  <w:footnote w:type="continuationSeparator" w:id="0">
    <w:p w14:paraId="198ACDB8" w14:textId="77777777" w:rsidR="00F33D08" w:rsidRDefault="00F33D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3F08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3D08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7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B6AD0-23B2-4CFC-AF54-13753B2CA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1291</Words>
  <Characters>737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2024-09-23T07:22:00Z</dcterms:modified>
</cp:coreProperties>
</file>