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803B58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індивідуального житлового будинку  на земельній ділянці по вул. Загадкова (к/н 4610160300:06:001:0186) у 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17E4B9" w14:textId="77777777" w:rsidR="000277DF" w:rsidRPr="000277DF" w:rsidRDefault="000277DF" w:rsidP="000277D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222632786 від 03.09.2020р.), довідку ОКП «БТІ та ЕО» від 25.08.2020р. №3297, виконавчий комітет Винниківської міської ради –</w:t>
      </w:r>
    </w:p>
    <w:p w14:paraId="01AE991A" w14:textId="77777777" w:rsidR="000277DF" w:rsidRPr="000277DF" w:rsidRDefault="000277DF" w:rsidP="000277D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23432B8" w14:textId="77777777" w:rsidR="000277DF" w:rsidRPr="000277DF" w:rsidRDefault="000277DF" w:rsidP="000277DF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78A8022" w14:textId="77777777" w:rsidR="000277DF" w:rsidRPr="000277DF" w:rsidRDefault="000277DF" w:rsidP="000277D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762672E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Загадкова (к/н 4610160300:06:001:0186) у м. Винники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51D067D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Загадкова (к/н 4610160300:06:001:0186) у м. Винники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58E946B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Загадкова (к/н 4610160300:06:001:0186) у м. Винники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Загадкова, 3-б (к/н 4610160300:06:001:0186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09E0B0C1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0BE99476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AF13D20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3C2A854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DC05EBB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7FEF8F5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3BA1C4B8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277D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8048808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0E375CB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277D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612AD33F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2F7044F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96D1E2C" w14:textId="77777777" w:rsidR="000277DF" w:rsidRPr="000277DF" w:rsidRDefault="000277DF" w:rsidP="000277D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277D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277D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A2B3ECD" w14:textId="77777777" w:rsidR="000277DF" w:rsidRPr="000277DF" w:rsidRDefault="000277DF" w:rsidP="000277D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814F685" w14:textId="77777777" w:rsidR="000277DF" w:rsidRPr="000277DF" w:rsidRDefault="000277DF" w:rsidP="000277D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7422110" w14:textId="77777777" w:rsidR="000277DF" w:rsidRPr="000277DF" w:rsidRDefault="000277DF" w:rsidP="000277D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EFB26FF" w14:textId="77777777" w:rsidR="000277DF" w:rsidRPr="000277DF" w:rsidRDefault="000277DF" w:rsidP="000277DF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277D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ADF7B" w14:textId="77777777" w:rsidR="005D7A08" w:rsidRDefault="005D7A08">
      <w:r>
        <w:separator/>
      </w:r>
    </w:p>
  </w:endnote>
  <w:endnote w:type="continuationSeparator" w:id="0">
    <w:p w14:paraId="445F6476" w14:textId="77777777" w:rsidR="005D7A08" w:rsidRDefault="005D7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F87BB" w14:textId="77777777" w:rsidR="005D7A08" w:rsidRDefault="005D7A08">
      <w:r>
        <w:separator/>
      </w:r>
    </w:p>
  </w:footnote>
  <w:footnote w:type="continuationSeparator" w:id="0">
    <w:p w14:paraId="5692EC76" w14:textId="77777777" w:rsidR="005D7A08" w:rsidRDefault="005D7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7DF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A08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9F067-9F41-4DAA-812A-CBE63A547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2576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2024-09-23T07:32:00Z</dcterms:modified>
</cp:coreProperties>
</file>