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606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на проектування та будівництво індивідуального житлового будинку  на земельній ділянці по вул.Калиновича (к/н 4610160300:07:004:0067)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F7C294C" w14:textId="77777777" w:rsidR="00690554" w:rsidRPr="00690554" w:rsidRDefault="00690554" w:rsidP="00690554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bookmarkStart w:id="1" w:name="_GoBack"/>
      <w:bookmarkEnd w:id="1"/>
      <w:r w:rsidRPr="0069055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690554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69055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Божко В.Б., беручи до уваги Витяг з Державного реєстру речових прав на нерухоме майно про реєстрацію права власності              (і.н.в. 201088471 від 20.02.2020р.), довідку ОКП «БТІ та ЕО» від 10.09.2020р. №2/5283, виконавчий комітет Винниківської міської ради –</w:t>
      </w:r>
    </w:p>
    <w:p w14:paraId="79491748" w14:textId="77777777" w:rsidR="00690554" w:rsidRPr="00690554" w:rsidRDefault="00690554" w:rsidP="00690554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040F1AB9" w14:textId="77777777" w:rsidR="00690554" w:rsidRPr="00690554" w:rsidRDefault="00690554" w:rsidP="00690554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69055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5280DE88" w14:textId="77777777" w:rsidR="00690554" w:rsidRPr="00690554" w:rsidRDefault="00690554" w:rsidP="00690554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34E5F181" w14:textId="77777777" w:rsidR="00690554" w:rsidRPr="00690554" w:rsidRDefault="00690554" w:rsidP="0069055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9055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69055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69055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69055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69055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Божко Володимиру Борисовичу будівельний паспорт забудови земельної ділянки на проектування та будівництво </w:t>
      </w:r>
      <w:r w:rsidRPr="0069055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Калиновича (к/н 4610160300:07:004:0067) у м. Винники</w:t>
      </w:r>
      <w:r w:rsidRPr="0069055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746EC37E" w14:textId="77777777" w:rsidR="00690554" w:rsidRPr="00690554" w:rsidRDefault="00690554" w:rsidP="0069055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9055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69055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69055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69055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Калиновича (к/н 4610160300:07:004:0067) у м. Винники</w:t>
      </w:r>
      <w:r w:rsidRPr="0069055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584EAC9D" w14:textId="77777777" w:rsidR="00690554" w:rsidRPr="00690554" w:rsidRDefault="00690554" w:rsidP="0069055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9055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69055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69055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69055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69055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Калиновича (к/н 4610160300:07:004:0067) у м. Винники</w:t>
      </w:r>
      <w:r w:rsidRPr="0069055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69055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Калиновича, 9 (к/н 4610160300:07:004:0067</w:t>
      </w:r>
      <w:r w:rsidRPr="0069055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5D40D5FB" w14:textId="77777777" w:rsidR="00690554" w:rsidRPr="00690554" w:rsidRDefault="00690554" w:rsidP="0069055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9055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9055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9055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69055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Божко В.Б.:</w:t>
      </w:r>
    </w:p>
    <w:p w14:paraId="1B5DDAF3" w14:textId="77777777" w:rsidR="00690554" w:rsidRPr="00690554" w:rsidRDefault="00690554" w:rsidP="0069055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9055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9055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69055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9055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7AA54ACE" w14:textId="77777777" w:rsidR="00690554" w:rsidRPr="00690554" w:rsidRDefault="00690554" w:rsidP="0069055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9055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9055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69055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3233B952" w14:textId="77777777" w:rsidR="00690554" w:rsidRPr="00690554" w:rsidRDefault="00690554" w:rsidP="0069055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9055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9055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69055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9055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69055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69055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69055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69055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69055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9055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69055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9055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05595BA1" w14:textId="77777777" w:rsidR="00690554" w:rsidRPr="00690554" w:rsidRDefault="00690554" w:rsidP="0069055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9055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9055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69055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9055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501CE4FD" w14:textId="77777777" w:rsidR="00690554" w:rsidRPr="00690554" w:rsidRDefault="00690554" w:rsidP="0069055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9055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9055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69055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69055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69055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7F898BE8" w14:textId="77777777" w:rsidR="00690554" w:rsidRPr="00690554" w:rsidRDefault="00690554" w:rsidP="0069055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9055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9055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69055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9055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69055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9055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69055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69055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69055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9055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5AC946DB" w14:textId="77777777" w:rsidR="00690554" w:rsidRPr="00690554" w:rsidRDefault="00690554" w:rsidP="0069055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9055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9055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69055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76B017E5" w14:textId="77777777" w:rsidR="00690554" w:rsidRPr="00690554" w:rsidRDefault="00690554" w:rsidP="0069055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9055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69055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9055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9055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69055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Божко В.Б., що будівельні роботи можна розпочинати тільки після отримання відповідних дозволів, згідно державних норм та правил.</w:t>
      </w:r>
    </w:p>
    <w:p w14:paraId="5C91B250" w14:textId="77777777" w:rsidR="00690554" w:rsidRPr="00690554" w:rsidRDefault="00690554" w:rsidP="0069055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9055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69055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9055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69055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69055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69055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9055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5C72864C" w14:textId="77777777" w:rsidR="00690554" w:rsidRPr="00690554" w:rsidRDefault="00690554" w:rsidP="0069055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9055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69055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9055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3096E648" w14:textId="77777777" w:rsidR="00690554" w:rsidRPr="00690554" w:rsidRDefault="00690554" w:rsidP="0069055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9055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69055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9055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80D1560" w14:textId="77777777" w:rsidR="00690554" w:rsidRPr="00690554" w:rsidRDefault="00690554" w:rsidP="00690554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18F9C6B7" w14:textId="77777777" w:rsidR="00690554" w:rsidRPr="00690554" w:rsidRDefault="00690554" w:rsidP="00690554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41490EDB" w14:textId="77777777" w:rsidR="00690554" w:rsidRPr="00690554" w:rsidRDefault="00690554" w:rsidP="00690554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ACBC020" w14:textId="77777777" w:rsidR="00690554" w:rsidRPr="00690554" w:rsidRDefault="00690554" w:rsidP="00690554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69055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69055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9055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9055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9055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9055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9055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9055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9055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9055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4ED5CF" w14:textId="77777777" w:rsidR="004A3BA7" w:rsidRDefault="004A3BA7">
      <w:r>
        <w:separator/>
      </w:r>
    </w:p>
  </w:endnote>
  <w:endnote w:type="continuationSeparator" w:id="0">
    <w:p w14:paraId="19AA1D18" w14:textId="77777777" w:rsidR="004A3BA7" w:rsidRDefault="004A3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BC9F45" w14:textId="77777777" w:rsidR="004A3BA7" w:rsidRDefault="004A3BA7">
      <w:r>
        <w:separator/>
      </w:r>
    </w:p>
  </w:footnote>
  <w:footnote w:type="continuationSeparator" w:id="0">
    <w:p w14:paraId="07B3A2E8" w14:textId="77777777" w:rsidR="004A3BA7" w:rsidRDefault="004A3B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A3BA7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90554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190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676A42-0990-4ADF-B83A-506306BF9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2570</Words>
  <Characters>1466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2024-09-23T07:56:00Z</dcterms:modified>
</cp:coreProperties>
</file>