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607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будівництво індивідуального житлового будинку   на земельній ділянці по вул. Забава, 33 (к/н 4610160300:07:002:0384) у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BFF88B1" w14:textId="21301D9B" w:rsidR="000C43FA" w:rsidRPr="00A17AC2" w:rsidRDefault="000C43FA" w:rsidP="00A17AC2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A17AC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A17AC2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Жук З.М., беручи до уваги Витяг з Державного реєстру речових прав на нерухоме майно про реєстрац</w:t>
      </w:r>
      <w:r w:rsidR="00A17AC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ію права власності </w:t>
      </w:r>
      <w:bookmarkStart w:id="1" w:name="_GoBack"/>
      <w:bookmarkEnd w:id="1"/>
      <w:r w:rsidRPr="00A17AC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(і.н.в. 187913276 від 07.11.2019р.), довідку ОКП «БТІ та ЕО» від 09.09.2020р. №3269, виконавчий комітет Винниківської міської ради –</w:t>
      </w:r>
    </w:p>
    <w:p w14:paraId="652BB269" w14:textId="77777777" w:rsidR="000C43FA" w:rsidRPr="00A17AC2" w:rsidRDefault="000C43FA" w:rsidP="000C43FA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58684441" w14:textId="77777777" w:rsidR="000C43FA" w:rsidRPr="00A17AC2" w:rsidRDefault="000C43FA" w:rsidP="000C43FA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A17AC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330F50D9" w14:textId="77777777" w:rsidR="000C43FA" w:rsidRPr="00A17AC2" w:rsidRDefault="000C43FA" w:rsidP="000C43F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6D9D6980" w14:textId="77777777" w:rsidR="000C43FA" w:rsidRPr="00A17AC2" w:rsidRDefault="000C43FA" w:rsidP="000C43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A17AC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A17AC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A17AC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Жук Зоряні Михайлівні будівельний паспорт забудови земельної ділянки на проектування та будівництво </w:t>
      </w:r>
      <w:r w:rsidRPr="00A17AC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Забава, 33 (к/н 4610160300:07:002:0384) у м. Винники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4AE53714" w14:textId="77777777" w:rsidR="000C43FA" w:rsidRPr="00A17AC2" w:rsidRDefault="000C43FA" w:rsidP="000C43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A17AC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A17AC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A17AC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Забава, 33 (к/н 4610160300:07:002:0384) у м. Винники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67EE38A" w14:textId="77777777" w:rsidR="000C43FA" w:rsidRPr="00A17AC2" w:rsidRDefault="000C43FA" w:rsidP="000C43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A17AC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A17AC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A17AC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Забава, 33 (к/н 4610160300:07:002:0384) у м. Винники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A17AC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Забава, 33-л (к/н 4610160300:07:002:0384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5CEC06D6" w14:textId="77777777" w:rsidR="000C43FA" w:rsidRPr="00A17AC2" w:rsidRDefault="000C43FA" w:rsidP="000C43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17AC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Жук З.М.:</w:t>
      </w:r>
    </w:p>
    <w:p w14:paraId="65CF3A8C" w14:textId="77777777" w:rsidR="000C43FA" w:rsidRPr="00A17AC2" w:rsidRDefault="000C43FA" w:rsidP="000C43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17AC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A17AC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5A0601E5" w14:textId="77777777" w:rsidR="000C43FA" w:rsidRPr="00A17AC2" w:rsidRDefault="000C43FA" w:rsidP="000C43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17AC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3383A3C1" w14:textId="77777777" w:rsidR="000C43FA" w:rsidRPr="00A17AC2" w:rsidRDefault="000C43FA" w:rsidP="000C43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17AC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A17AC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A17AC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A17AC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5C2DFCBA" w14:textId="77777777" w:rsidR="000C43FA" w:rsidRPr="00A17AC2" w:rsidRDefault="000C43FA" w:rsidP="000C43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17AC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A17AC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6B454EB3" w14:textId="77777777" w:rsidR="000C43FA" w:rsidRPr="00A17AC2" w:rsidRDefault="000C43FA" w:rsidP="000C43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17AC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5CE90EC7" w14:textId="77777777" w:rsidR="000C43FA" w:rsidRPr="00A17AC2" w:rsidRDefault="000C43FA" w:rsidP="000C43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17AC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A17AC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A17AC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73E8DBE8" w14:textId="77777777" w:rsidR="000C43FA" w:rsidRPr="00A17AC2" w:rsidRDefault="000C43FA" w:rsidP="000C43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17AC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47493789" w14:textId="77777777" w:rsidR="000C43FA" w:rsidRPr="00A17AC2" w:rsidRDefault="000C43FA" w:rsidP="000C43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A17AC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A17AC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Жук З.М., що будівельні роботи можна розпочинати тільки після отримання відповідних дозволів, згідно державних норм та правил.</w:t>
      </w:r>
    </w:p>
    <w:p w14:paraId="5EE45E1B" w14:textId="77777777" w:rsidR="000C43FA" w:rsidRPr="00A17AC2" w:rsidRDefault="000C43FA" w:rsidP="000C43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17AC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79FB1BC1" w14:textId="77777777" w:rsidR="000C43FA" w:rsidRPr="00A17AC2" w:rsidRDefault="000C43FA" w:rsidP="000C43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17AC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3164B52C" w14:textId="77777777" w:rsidR="000C43FA" w:rsidRPr="00A17AC2" w:rsidRDefault="000C43FA" w:rsidP="000C43FA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A17AC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A17AC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F872EC6" w14:textId="77777777" w:rsidR="000C43FA" w:rsidRPr="00A17AC2" w:rsidRDefault="000C43FA" w:rsidP="000C43F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01A6150" w14:textId="77777777" w:rsidR="000C43FA" w:rsidRPr="00A17AC2" w:rsidRDefault="000C43FA" w:rsidP="000C43F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F13E573" w14:textId="77777777" w:rsidR="000C43FA" w:rsidRPr="00A17AC2" w:rsidRDefault="000C43FA" w:rsidP="000C43FA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95626C7" w14:textId="77777777" w:rsidR="000C43FA" w:rsidRPr="00A17AC2" w:rsidRDefault="000C43FA" w:rsidP="000C43FA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A17AC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A17AC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A17AC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A17AC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A17AC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A17AC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A17AC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A17AC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A17AC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A17AC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A17AC2" w:rsidRDefault="00213958" w:rsidP="00471A72">
      <w:pPr>
        <w:rPr>
          <w:sz w:val="28"/>
          <w:szCs w:val="28"/>
        </w:rPr>
      </w:pPr>
    </w:p>
    <w:sectPr w:rsidR="00213958" w:rsidRPr="00A17AC2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6A8D99" w14:textId="77777777" w:rsidR="00DD21FC" w:rsidRDefault="00DD21FC">
      <w:r>
        <w:separator/>
      </w:r>
    </w:p>
  </w:endnote>
  <w:endnote w:type="continuationSeparator" w:id="0">
    <w:p w14:paraId="25041379" w14:textId="77777777" w:rsidR="00DD21FC" w:rsidRDefault="00DD2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1E987C" w14:textId="77777777" w:rsidR="00DD21FC" w:rsidRDefault="00DD21FC">
      <w:r>
        <w:separator/>
      </w:r>
    </w:p>
  </w:footnote>
  <w:footnote w:type="continuationSeparator" w:id="0">
    <w:p w14:paraId="61947A71" w14:textId="77777777" w:rsidR="00DD21FC" w:rsidRDefault="00DD21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43FA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7AC2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21FC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57C9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80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1EE651-33FA-43E7-8AF4-0702E4FA8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2555</Words>
  <Characters>1457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2024-09-23T08:05:00Z</dcterms:modified>
</cp:coreProperties>
</file>