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   вул. Любич-Парахоняк (к/н 4610160300:01:002:0168)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0B9228" w14:textId="77777777" w:rsidR="001F26D7" w:rsidRPr="001F26D7" w:rsidRDefault="001F26D7" w:rsidP="001F26D7">
      <w:pPr>
        <w:ind w:firstLine="708"/>
        <w:jc w:val="both"/>
        <w:rPr>
          <w:sz w:val="28"/>
          <w:szCs w:val="28"/>
        </w:rPr>
      </w:pPr>
      <w:r w:rsidRPr="001F26D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Партики Р.П., беручи до уваги Витягу з Державного реєстру речових прав на нерухоме майно про реєстрацію права власності (і.н.в. 203245140 від 06.03.2020р.), довідку ОКП «БТІ та ЕО» від 28.08.2020р. №3355, Містобудівний розрахунок з техніко-економічними показниками, виконком Винниківської міської ради -</w:t>
      </w:r>
    </w:p>
    <w:p w14:paraId="06F305BE" w14:textId="77777777" w:rsidR="001F26D7" w:rsidRPr="001F26D7" w:rsidRDefault="001F26D7" w:rsidP="001F26D7">
      <w:pPr>
        <w:ind w:firstLine="708"/>
        <w:jc w:val="both"/>
        <w:rPr>
          <w:sz w:val="28"/>
          <w:szCs w:val="28"/>
        </w:rPr>
      </w:pPr>
      <w:r w:rsidRPr="001F26D7">
        <w:rPr>
          <w:sz w:val="28"/>
          <w:szCs w:val="28"/>
        </w:rPr>
        <w:t xml:space="preserve"> </w:t>
      </w:r>
    </w:p>
    <w:p w14:paraId="342FEB38" w14:textId="77777777" w:rsidR="001F26D7" w:rsidRPr="001F26D7" w:rsidRDefault="001F26D7" w:rsidP="001F26D7">
      <w:pPr>
        <w:ind w:firstLine="708"/>
        <w:jc w:val="center"/>
        <w:rPr>
          <w:b/>
          <w:sz w:val="28"/>
          <w:szCs w:val="28"/>
        </w:rPr>
      </w:pPr>
      <w:r w:rsidRPr="001F26D7">
        <w:rPr>
          <w:b/>
          <w:sz w:val="28"/>
          <w:szCs w:val="28"/>
        </w:rPr>
        <w:t>ВИРІШИВ:</w:t>
      </w:r>
    </w:p>
    <w:p w14:paraId="2D5F88BB" w14:textId="77777777" w:rsidR="001F26D7" w:rsidRPr="001F26D7" w:rsidRDefault="001F26D7" w:rsidP="001F26D7">
      <w:pPr>
        <w:jc w:val="both"/>
        <w:rPr>
          <w:b/>
          <w:sz w:val="28"/>
          <w:szCs w:val="28"/>
        </w:rPr>
      </w:pPr>
    </w:p>
    <w:p w14:paraId="450D290D" w14:textId="0CAA078E" w:rsidR="001F26D7" w:rsidRPr="001F26D7" w:rsidRDefault="001F26D7" w:rsidP="001F26D7">
      <w:pPr>
        <w:ind w:right="-1"/>
        <w:jc w:val="both"/>
        <w:rPr>
          <w:b/>
          <w:sz w:val="28"/>
          <w:szCs w:val="28"/>
        </w:rPr>
      </w:pPr>
      <w:r w:rsidRPr="001F26D7">
        <w:rPr>
          <w:sz w:val="28"/>
          <w:szCs w:val="28"/>
        </w:rPr>
        <w:t>1.</w:t>
      </w:r>
      <w:r w:rsidRPr="001F26D7">
        <w:rPr>
          <w:sz w:val="28"/>
          <w:szCs w:val="28"/>
        </w:rPr>
        <w:tab/>
        <w:t>Надати</w:t>
      </w:r>
      <w:r w:rsidRPr="001F26D7">
        <w:rPr>
          <w:b/>
          <w:sz w:val="28"/>
          <w:szCs w:val="28"/>
        </w:rPr>
        <w:t xml:space="preserve"> </w:t>
      </w:r>
      <w:r w:rsidRPr="001F26D7">
        <w:rPr>
          <w:sz w:val="28"/>
          <w:szCs w:val="28"/>
        </w:rPr>
        <w:t>гр. Партиці Роману Петровичу містобудівні умови та обмеження на проектування та нове будівництво індивідуального гаражу на земе</w:t>
      </w:r>
      <w:r>
        <w:rPr>
          <w:sz w:val="28"/>
          <w:szCs w:val="28"/>
        </w:rPr>
        <w:t xml:space="preserve">льній ділянці по </w:t>
      </w:r>
      <w:r w:rsidRPr="001F26D7">
        <w:rPr>
          <w:sz w:val="28"/>
          <w:szCs w:val="28"/>
        </w:rPr>
        <w:t xml:space="preserve"> вул. Любич-Парахоняк (к/н 4610160300:01:002:0168) у м. Винники.</w:t>
      </w:r>
    </w:p>
    <w:p w14:paraId="24ECBDA1" w14:textId="0426A71F" w:rsidR="001F26D7" w:rsidRPr="001F26D7" w:rsidRDefault="001F26D7" w:rsidP="001F26D7">
      <w:pPr>
        <w:ind w:right="-1"/>
        <w:jc w:val="both"/>
        <w:rPr>
          <w:sz w:val="28"/>
          <w:szCs w:val="28"/>
        </w:rPr>
      </w:pPr>
      <w:r w:rsidRPr="001F26D7">
        <w:rPr>
          <w:sz w:val="28"/>
          <w:szCs w:val="28"/>
        </w:rPr>
        <w:t>2.</w:t>
      </w:r>
      <w:r w:rsidRPr="001F26D7">
        <w:rPr>
          <w:b/>
          <w:sz w:val="28"/>
          <w:szCs w:val="28"/>
        </w:rPr>
        <w:tab/>
      </w:r>
      <w:r w:rsidRPr="001F26D7">
        <w:rPr>
          <w:sz w:val="28"/>
          <w:szCs w:val="28"/>
        </w:rPr>
        <w:t>Доручити відділу містобудування виконати</w:t>
      </w:r>
      <w:r w:rsidRPr="001F26D7">
        <w:rPr>
          <w:b/>
          <w:sz w:val="28"/>
          <w:szCs w:val="28"/>
        </w:rPr>
        <w:t xml:space="preserve"> </w:t>
      </w:r>
      <w:r w:rsidRPr="001F26D7">
        <w:rPr>
          <w:sz w:val="28"/>
          <w:szCs w:val="28"/>
        </w:rPr>
        <w:t>містобудівні умови та обмеження на проектування та нове будівництво індивідуального гаражу на земе</w:t>
      </w:r>
      <w:r>
        <w:rPr>
          <w:sz w:val="28"/>
          <w:szCs w:val="28"/>
        </w:rPr>
        <w:t>льній ділянці по</w:t>
      </w:r>
      <w:r w:rsidRPr="001F26D7">
        <w:rPr>
          <w:sz w:val="28"/>
          <w:szCs w:val="28"/>
        </w:rPr>
        <w:t xml:space="preserve"> вул. Любич-Парахоняк (к/н 4610160300:01:002:0168) у м. Винник.</w:t>
      </w:r>
    </w:p>
    <w:p w14:paraId="29337E2A" w14:textId="77777777" w:rsidR="001F26D7" w:rsidRPr="001F26D7" w:rsidRDefault="001F26D7" w:rsidP="001F26D7">
      <w:pPr>
        <w:ind w:right="-1"/>
        <w:jc w:val="both"/>
        <w:rPr>
          <w:sz w:val="28"/>
          <w:szCs w:val="28"/>
        </w:rPr>
      </w:pPr>
      <w:r w:rsidRPr="001F26D7">
        <w:rPr>
          <w:sz w:val="28"/>
          <w:szCs w:val="28"/>
        </w:rPr>
        <w:t>3.</w:t>
      </w:r>
      <w:r w:rsidRPr="001F26D7">
        <w:rPr>
          <w:sz w:val="28"/>
          <w:szCs w:val="28"/>
        </w:rPr>
        <w:tab/>
        <w:t xml:space="preserve">Гаражу, який проектується на земельній ділянці </w:t>
      </w:r>
      <w:r w:rsidRPr="001F26D7">
        <w:rPr>
          <w:bCs/>
          <w:sz w:val="28"/>
          <w:szCs w:val="28"/>
        </w:rPr>
        <w:t xml:space="preserve">по вул. </w:t>
      </w:r>
      <w:r w:rsidRPr="001F26D7">
        <w:rPr>
          <w:sz w:val="28"/>
          <w:szCs w:val="28"/>
        </w:rPr>
        <w:t>Любич-Парахоняк                    (к/н 4610160300:01:002:0168)</w:t>
      </w:r>
      <w:r w:rsidRPr="001F26D7">
        <w:rPr>
          <w:bCs/>
          <w:sz w:val="28"/>
          <w:szCs w:val="28"/>
        </w:rPr>
        <w:t xml:space="preserve"> у м. Винники</w:t>
      </w:r>
      <w:r w:rsidRPr="001F26D7">
        <w:rPr>
          <w:sz w:val="28"/>
          <w:szCs w:val="28"/>
        </w:rPr>
        <w:t>, присвоїти поштову адресу, а саме:                       вул. Любич-Парахоняк, 17-е (к/н 4610160300:01:002:0168) у м. Винники.</w:t>
      </w:r>
    </w:p>
    <w:p w14:paraId="377BDF55" w14:textId="77777777" w:rsidR="001F26D7" w:rsidRPr="001F26D7" w:rsidRDefault="001F26D7" w:rsidP="001F26D7">
      <w:pPr>
        <w:ind w:right="-1"/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</w:t>
      </w:r>
      <w:r w:rsidRPr="001F26D7">
        <w:rPr>
          <w:sz w:val="28"/>
          <w:szCs w:val="28"/>
        </w:rPr>
        <w:tab/>
        <w:t>Зобов’язати гр. Партика Р.П.:</w:t>
      </w:r>
    </w:p>
    <w:p w14:paraId="2633A40F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4.1.</w:t>
      </w:r>
      <w:r w:rsidRPr="001F26D7">
        <w:rPr>
          <w:b/>
          <w:sz w:val="28"/>
          <w:szCs w:val="28"/>
        </w:rPr>
        <w:tab/>
      </w:r>
      <w:r w:rsidRPr="001F26D7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629A7AC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lastRenderedPageBreak/>
        <w:t>4.2.</w:t>
      </w:r>
      <w:r w:rsidRPr="001F26D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7122B42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4.3.</w:t>
      </w:r>
      <w:r w:rsidRPr="001F26D7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7F12382C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4.4.</w:t>
      </w:r>
      <w:r w:rsidRPr="001F26D7">
        <w:rPr>
          <w:sz w:val="28"/>
          <w:szCs w:val="28"/>
        </w:rPr>
        <w:tab/>
        <w:t>Звернутись в</w:t>
      </w:r>
      <w:r w:rsidRPr="001F26D7">
        <w:rPr>
          <w:b/>
          <w:sz w:val="28"/>
          <w:szCs w:val="28"/>
        </w:rPr>
        <w:t xml:space="preserve"> </w:t>
      </w:r>
      <w:r w:rsidRPr="001F26D7">
        <w:rPr>
          <w:sz w:val="28"/>
          <w:szCs w:val="28"/>
        </w:rPr>
        <w:t>Департамент</w:t>
      </w:r>
      <w:r w:rsidRPr="001F26D7">
        <w:rPr>
          <w:b/>
          <w:sz w:val="28"/>
          <w:szCs w:val="28"/>
        </w:rPr>
        <w:t xml:space="preserve"> </w:t>
      </w:r>
      <w:r w:rsidRPr="001F26D7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7901EED6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4.5.</w:t>
      </w:r>
      <w:r w:rsidRPr="001F26D7">
        <w:rPr>
          <w:b/>
          <w:sz w:val="28"/>
          <w:szCs w:val="28"/>
        </w:rPr>
        <w:tab/>
      </w:r>
      <w:r w:rsidRPr="001F26D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A347583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4.6.</w:t>
      </w:r>
      <w:r w:rsidRPr="001F26D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98D007A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15812A7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4.7.</w:t>
      </w:r>
      <w:r w:rsidRPr="001F26D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AD04B56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4.8.</w:t>
      </w:r>
      <w:r w:rsidRPr="001F26D7">
        <w:rPr>
          <w:b/>
          <w:sz w:val="28"/>
          <w:szCs w:val="28"/>
        </w:rPr>
        <w:tab/>
      </w:r>
      <w:r w:rsidRPr="001F26D7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3E704B3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5.</w:t>
      </w:r>
      <w:r w:rsidRPr="001F26D7">
        <w:rPr>
          <w:b/>
          <w:sz w:val="28"/>
          <w:szCs w:val="28"/>
        </w:rPr>
        <w:tab/>
      </w:r>
      <w:r w:rsidRPr="001F26D7">
        <w:rPr>
          <w:sz w:val="28"/>
          <w:szCs w:val="28"/>
        </w:rPr>
        <w:t xml:space="preserve">Роз’яснити гр. Партиці Р.П., що будівельні роботи можна розпочинати тільки після отримання відповідних дозволів, згідно державних норм та правил. </w:t>
      </w:r>
    </w:p>
    <w:p w14:paraId="40AC146E" w14:textId="77777777" w:rsidR="001F26D7" w:rsidRPr="001F26D7" w:rsidRDefault="001F26D7" w:rsidP="001F26D7">
      <w:pPr>
        <w:jc w:val="both"/>
        <w:rPr>
          <w:sz w:val="28"/>
          <w:szCs w:val="28"/>
        </w:rPr>
      </w:pPr>
      <w:r w:rsidRPr="001F26D7">
        <w:rPr>
          <w:sz w:val="28"/>
          <w:szCs w:val="28"/>
        </w:rPr>
        <w:t>6.</w:t>
      </w:r>
      <w:r w:rsidRPr="001F26D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988BCA" w14:textId="77777777" w:rsidR="001F26D7" w:rsidRPr="001F26D7" w:rsidRDefault="001F26D7" w:rsidP="001F26D7">
      <w:pPr>
        <w:jc w:val="both"/>
        <w:rPr>
          <w:b/>
          <w:sz w:val="28"/>
          <w:szCs w:val="28"/>
        </w:rPr>
      </w:pPr>
    </w:p>
    <w:p w14:paraId="0B379755" w14:textId="77777777" w:rsidR="001F26D7" w:rsidRPr="001F26D7" w:rsidRDefault="001F26D7" w:rsidP="001F26D7">
      <w:pPr>
        <w:jc w:val="both"/>
        <w:rPr>
          <w:b/>
          <w:sz w:val="28"/>
          <w:szCs w:val="28"/>
        </w:rPr>
      </w:pPr>
    </w:p>
    <w:p w14:paraId="033AE429" w14:textId="77777777" w:rsidR="001F26D7" w:rsidRPr="001F26D7" w:rsidRDefault="001F26D7" w:rsidP="001F26D7">
      <w:pPr>
        <w:jc w:val="both"/>
        <w:rPr>
          <w:sz w:val="28"/>
          <w:szCs w:val="28"/>
        </w:rPr>
      </w:pPr>
      <w:bookmarkStart w:id="1" w:name="_GoBack"/>
      <w:bookmarkEnd w:id="1"/>
      <w:r w:rsidRPr="001F26D7">
        <w:rPr>
          <w:b/>
          <w:sz w:val="28"/>
          <w:szCs w:val="28"/>
        </w:rPr>
        <w:t>Міський голова</w:t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</w:r>
      <w:r w:rsidRPr="001F26D7">
        <w:rPr>
          <w:b/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37C27" w14:textId="77777777" w:rsidR="00B63B76" w:rsidRDefault="00B63B76">
      <w:r>
        <w:separator/>
      </w:r>
    </w:p>
  </w:endnote>
  <w:endnote w:type="continuationSeparator" w:id="0">
    <w:p w14:paraId="2FE710F3" w14:textId="77777777" w:rsidR="00B63B76" w:rsidRDefault="00B6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D2FD0" w14:textId="77777777" w:rsidR="00B63B76" w:rsidRDefault="00B63B76">
      <w:r>
        <w:separator/>
      </w:r>
    </w:p>
  </w:footnote>
  <w:footnote w:type="continuationSeparator" w:id="0">
    <w:p w14:paraId="3F4AAE6E" w14:textId="77777777" w:rsidR="00B63B76" w:rsidRDefault="00B6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6D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3B7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6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F71F5-8EC7-4323-A086-E02E1E63C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2135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2024-09-23T09:29:00Z</dcterms:modified>
</cp:coreProperties>
</file>