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індивідуального гаражу на земельній ділянці по  вул. Любич-Парахоняк (к/н 4610160300:01:002:0167) у м. Винники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AAB1F1" w14:textId="77777777" w:rsidR="006F4324" w:rsidRPr="006F4324" w:rsidRDefault="006F4324" w:rsidP="006F4324">
      <w:pPr>
        <w:ind w:firstLine="720"/>
        <w:jc w:val="both"/>
        <w:rPr>
          <w:sz w:val="28"/>
          <w:szCs w:val="28"/>
        </w:rPr>
      </w:pPr>
      <w:r w:rsidRPr="006F432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Корольова С.Ю., беручи до уваги Витягу з Державного реєстру речових прав на нерухоме майно про реєстрацію права власності (і.н.в. 203665792 від 11.03.2020р.), довідку ОКП «БТІ та ЕО» від 27.08.2020р. №3343, Містобудівний розрахунок з техніко-економічними показниками, виконком Винниківської міської ради -</w:t>
      </w:r>
    </w:p>
    <w:p w14:paraId="7E792777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 xml:space="preserve"> </w:t>
      </w:r>
    </w:p>
    <w:p w14:paraId="08EBF3EC" w14:textId="77777777" w:rsidR="006F4324" w:rsidRPr="006F4324" w:rsidRDefault="006F4324" w:rsidP="006F4324">
      <w:pPr>
        <w:jc w:val="center"/>
        <w:rPr>
          <w:sz w:val="28"/>
          <w:szCs w:val="28"/>
        </w:rPr>
      </w:pPr>
      <w:bookmarkStart w:id="1" w:name="_GoBack"/>
      <w:bookmarkEnd w:id="1"/>
      <w:r w:rsidRPr="006F4324">
        <w:rPr>
          <w:sz w:val="28"/>
          <w:szCs w:val="28"/>
        </w:rPr>
        <w:t>ВИРІШИВ:</w:t>
      </w:r>
    </w:p>
    <w:p w14:paraId="5EF96998" w14:textId="77777777" w:rsidR="006F4324" w:rsidRPr="006F4324" w:rsidRDefault="006F4324" w:rsidP="006F4324">
      <w:pPr>
        <w:jc w:val="both"/>
        <w:rPr>
          <w:sz w:val="28"/>
          <w:szCs w:val="28"/>
        </w:rPr>
      </w:pPr>
    </w:p>
    <w:p w14:paraId="2154C34A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1.</w:t>
      </w:r>
      <w:r w:rsidRPr="006F4324">
        <w:rPr>
          <w:sz w:val="28"/>
          <w:szCs w:val="28"/>
        </w:rPr>
        <w:tab/>
        <w:t>Надати гр. Корольову Сергію Юрійовичу містобудівні умови та обмеження на проектування та нове будівництво індивідуального гаражу на земельній ділянці по                 вул. Любич-Парахоняк (к/н 4610160300:01:002:0167) у м. Винники.</w:t>
      </w:r>
    </w:p>
    <w:p w14:paraId="4BD4A3E8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2.</w:t>
      </w:r>
      <w:r w:rsidRPr="006F4324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нове будівництво індивідуального гаражу на земельній ділянці по                 вул. Любич-Парахоняк (к/н 4610160300:01:002:0167) у м. Винник.</w:t>
      </w:r>
    </w:p>
    <w:p w14:paraId="37A0D3B3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3.</w:t>
      </w:r>
      <w:r w:rsidRPr="006F4324">
        <w:rPr>
          <w:sz w:val="28"/>
          <w:szCs w:val="28"/>
        </w:rPr>
        <w:tab/>
        <w:t>Гаражу, який проектується на земельній ділянці по вул. Любич-Парахоняк                    (к/н 4610160300:01:002:0167) у м. Винники, присвоїти поштову адресу, а саме:                       вул. Любич-Парахоняк, 17-в (к/н 4610160300:01:002:0167) у м. Винники.</w:t>
      </w:r>
    </w:p>
    <w:p w14:paraId="2FE63A64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4.</w:t>
      </w:r>
      <w:r w:rsidRPr="006F4324">
        <w:rPr>
          <w:sz w:val="28"/>
          <w:szCs w:val="28"/>
        </w:rPr>
        <w:tab/>
        <w:t>Зобов’язати гр. Корольова С.Ю.:</w:t>
      </w:r>
    </w:p>
    <w:p w14:paraId="2E5AE94B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lastRenderedPageBreak/>
        <w:t>4.1.</w:t>
      </w:r>
      <w:r w:rsidRPr="006F4324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0B4A95A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4.2.</w:t>
      </w:r>
      <w:r w:rsidRPr="006F432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DD1C9FE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4.3.</w:t>
      </w:r>
      <w:r w:rsidRPr="006F4324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543F0F7B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4.4.</w:t>
      </w:r>
      <w:r w:rsidRPr="006F4324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241C557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4.5.</w:t>
      </w:r>
      <w:r w:rsidRPr="006F432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03C646A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4.6.</w:t>
      </w:r>
      <w:r w:rsidRPr="006F432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7E4E6C3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3759FC9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4.7.</w:t>
      </w:r>
      <w:r w:rsidRPr="006F432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27F94D3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4.8.</w:t>
      </w:r>
      <w:r w:rsidRPr="006F4324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37D1BFA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5.</w:t>
      </w:r>
      <w:r w:rsidRPr="006F4324">
        <w:rPr>
          <w:sz w:val="28"/>
          <w:szCs w:val="28"/>
        </w:rPr>
        <w:tab/>
        <w:t xml:space="preserve">Роз’яснити гр. Корольову С.Ю., що будівельні роботи можна розпочинати тільки після отримання відповідних дозволів, згідно державних норм та правил. </w:t>
      </w:r>
    </w:p>
    <w:p w14:paraId="41A6F793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6.</w:t>
      </w:r>
      <w:r w:rsidRPr="006F432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748D42" w14:textId="77777777" w:rsidR="006F4324" w:rsidRPr="006F4324" w:rsidRDefault="006F4324" w:rsidP="006F4324">
      <w:pPr>
        <w:jc w:val="both"/>
        <w:rPr>
          <w:sz w:val="28"/>
          <w:szCs w:val="28"/>
        </w:rPr>
      </w:pPr>
    </w:p>
    <w:p w14:paraId="3B5BE210" w14:textId="77777777" w:rsidR="006F4324" w:rsidRPr="006F4324" w:rsidRDefault="006F4324" w:rsidP="006F4324">
      <w:pPr>
        <w:jc w:val="both"/>
        <w:rPr>
          <w:sz w:val="28"/>
          <w:szCs w:val="28"/>
        </w:rPr>
      </w:pPr>
    </w:p>
    <w:p w14:paraId="4EFC456C" w14:textId="77777777" w:rsidR="006F4324" w:rsidRPr="006F4324" w:rsidRDefault="006F4324" w:rsidP="006F4324">
      <w:pPr>
        <w:jc w:val="both"/>
        <w:rPr>
          <w:sz w:val="28"/>
          <w:szCs w:val="28"/>
        </w:rPr>
      </w:pPr>
      <w:r w:rsidRPr="006F4324">
        <w:rPr>
          <w:sz w:val="28"/>
          <w:szCs w:val="28"/>
        </w:rPr>
        <w:t>Міський голова</w:t>
      </w:r>
      <w:r w:rsidRPr="006F4324">
        <w:rPr>
          <w:sz w:val="28"/>
          <w:szCs w:val="28"/>
        </w:rPr>
        <w:tab/>
      </w:r>
      <w:r w:rsidRPr="006F4324">
        <w:rPr>
          <w:sz w:val="28"/>
          <w:szCs w:val="28"/>
        </w:rPr>
        <w:tab/>
      </w:r>
      <w:r w:rsidRPr="006F4324">
        <w:rPr>
          <w:sz w:val="28"/>
          <w:szCs w:val="28"/>
        </w:rPr>
        <w:tab/>
      </w:r>
      <w:r w:rsidRPr="006F4324">
        <w:rPr>
          <w:sz w:val="28"/>
          <w:szCs w:val="28"/>
        </w:rPr>
        <w:tab/>
      </w:r>
      <w:r w:rsidRPr="006F4324">
        <w:rPr>
          <w:sz w:val="28"/>
          <w:szCs w:val="28"/>
        </w:rPr>
        <w:tab/>
      </w:r>
      <w:r w:rsidRPr="006F4324">
        <w:rPr>
          <w:sz w:val="28"/>
          <w:szCs w:val="28"/>
        </w:rPr>
        <w:tab/>
      </w:r>
      <w:r w:rsidRPr="006F4324">
        <w:rPr>
          <w:sz w:val="28"/>
          <w:szCs w:val="28"/>
        </w:rPr>
        <w:tab/>
      </w:r>
      <w:r w:rsidRPr="006F4324">
        <w:rPr>
          <w:sz w:val="28"/>
          <w:szCs w:val="28"/>
        </w:rPr>
        <w:tab/>
      </w:r>
      <w:r w:rsidRPr="006F4324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6F432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65175" w14:textId="77777777" w:rsidR="007844E7" w:rsidRDefault="007844E7">
      <w:r>
        <w:separator/>
      </w:r>
    </w:p>
  </w:endnote>
  <w:endnote w:type="continuationSeparator" w:id="0">
    <w:p w14:paraId="0485D75C" w14:textId="77777777" w:rsidR="007844E7" w:rsidRDefault="0078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AF925" w14:textId="77777777" w:rsidR="007844E7" w:rsidRDefault="007844E7">
      <w:r>
        <w:separator/>
      </w:r>
    </w:p>
  </w:footnote>
  <w:footnote w:type="continuationSeparator" w:id="0">
    <w:p w14:paraId="7F4D5250" w14:textId="77777777" w:rsidR="007844E7" w:rsidRDefault="00784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4324"/>
    <w:rsid w:val="00713369"/>
    <w:rsid w:val="00715141"/>
    <w:rsid w:val="0074539A"/>
    <w:rsid w:val="00747C36"/>
    <w:rsid w:val="007844E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36D44-42A3-408C-8DE6-1AF431B6C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2158</Words>
  <Characters>1231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2024-09-23T11:59:00Z</dcterms:modified>
</cp:coreProperties>
</file>