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19A719CC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затвердження  </w:t>
            </w:r>
            <w:r w:rsidR="00BF105D">
              <w:rPr>
                <w:b/>
                <w:sz w:val="28"/>
              </w:rPr>
              <w:t>проектно-кошторисної документації</w:t>
            </w:r>
            <w:r w:rsidRPr="00BE7A3D">
              <w:rPr>
                <w:b/>
                <w:sz w:val="28"/>
              </w:rPr>
              <w:t xml:space="preserve">  на "Капітальний ремонт дороги по  вул. Довбуша у м. Винники" Коригування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29A617B" w14:textId="77777777" w:rsidR="00810336" w:rsidRPr="00810336" w:rsidRDefault="00810336" w:rsidP="00810336">
      <w:pPr>
        <w:ind w:firstLine="720"/>
        <w:jc w:val="both"/>
        <w:rPr>
          <w:sz w:val="28"/>
          <w:szCs w:val="28"/>
        </w:rPr>
      </w:pPr>
      <w:r w:rsidRPr="00810336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79A87B2" w14:textId="77777777" w:rsidR="00810336" w:rsidRPr="00810336" w:rsidRDefault="00810336" w:rsidP="00810336">
      <w:pPr>
        <w:jc w:val="both"/>
        <w:rPr>
          <w:sz w:val="28"/>
          <w:szCs w:val="28"/>
        </w:rPr>
      </w:pPr>
    </w:p>
    <w:p w14:paraId="05381622" w14:textId="77777777" w:rsidR="00810336" w:rsidRDefault="00810336" w:rsidP="00810336">
      <w:pPr>
        <w:jc w:val="both"/>
        <w:rPr>
          <w:sz w:val="28"/>
          <w:szCs w:val="28"/>
        </w:rPr>
      </w:pPr>
      <w:r w:rsidRPr="00810336">
        <w:rPr>
          <w:sz w:val="28"/>
          <w:szCs w:val="28"/>
        </w:rPr>
        <w:t xml:space="preserve">                                                                   </w:t>
      </w:r>
    </w:p>
    <w:p w14:paraId="2E54939A" w14:textId="53B5D4D7" w:rsidR="00810336" w:rsidRDefault="00810336" w:rsidP="00810336">
      <w:pPr>
        <w:jc w:val="center"/>
        <w:rPr>
          <w:sz w:val="28"/>
          <w:szCs w:val="28"/>
        </w:rPr>
      </w:pPr>
      <w:r w:rsidRPr="00810336">
        <w:rPr>
          <w:sz w:val="28"/>
          <w:szCs w:val="28"/>
        </w:rPr>
        <w:t>ВИРІШИВ:</w:t>
      </w:r>
    </w:p>
    <w:p w14:paraId="01B328AE" w14:textId="77777777" w:rsidR="00810336" w:rsidRPr="00810336" w:rsidRDefault="00810336" w:rsidP="00810336">
      <w:pPr>
        <w:jc w:val="center"/>
        <w:rPr>
          <w:sz w:val="28"/>
          <w:szCs w:val="28"/>
        </w:rPr>
      </w:pPr>
    </w:p>
    <w:p w14:paraId="7DAF4FE9" w14:textId="456EC16D" w:rsidR="00810336" w:rsidRPr="00810336" w:rsidRDefault="00810336" w:rsidP="00810336">
      <w:pPr>
        <w:jc w:val="both"/>
        <w:rPr>
          <w:sz w:val="28"/>
          <w:szCs w:val="28"/>
        </w:rPr>
      </w:pPr>
      <w:r w:rsidRPr="00810336">
        <w:rPr>
          <w:sz w:val="28"/>
          <w:szCs w:val="28"/>
        </w:rPr>
        <w:t xml:space="preserve">1. Затвердити  </w:t>
      </w:r>
      <w:r w:rsidR="00BF105D">
        <w:rPr>
          <w:sz w:val="28"/>
          <w:szCs w:val="28"/>
        </w:rPr>
        <w:t xml:space="preserve">проектно-кошторисну документацію </w:t>
      </w:r>
      <w:bookmarkStart w:id="1" w:name="_GoBack"/>
      <w:bookmarkEnd w:id="1"/>
      <w:r w:rsidRPr="00810336">
        <w:rPr>
          <w:sz w:val="28"/>
          <w:szCs w:val="28"/>
        </w:rPr>
        <w:t>на  «Капітальний ремонт дороги по вул. Довбуша у м. Винники» Коригування.</w:t>
      </w:r>
    </w:p>
    <w:p w14:paraId="49999D19" w14:textId="77777777" w:rsidR="00810336" w:rsidRPr="00810336" w:rsidRDefault="00810336" w:rsidP="00810336">
      <w:pPr>
        <w:jc w:val="both"/>
        <w:rPr>
          <w:sz w:val="28"/>
          <w:szCs w:val="28"/>
        </w:rPr>
      </w:pPr>
    </w:p>
    <w:p w14:paraId="252CA0E0" w14:textId="77777777" w:rsidR="00810336" w:rsidRPr="00810336" w:rsidRDefault="00810336" w:rsidP="00810336">
      <w:pPr>
        <w:jc w:val="both"/>
        <w:rPr>
          <w:sz w:val="28"/>
          <w:szCs w:val="28"/>
        </w:rPr>
      </w:pPr>
      <w:r w:rsidRPr="00810336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C246E38" w14:textId="77777777" w:rsidR="00810336" w:rsidRPr="00810336" w:rsidRDefault="00810336" w:rsidP="00810336">
      <w:pPr>
        <w:jc w:val="both"/>
        <w:rPr>
          <w:sz w:val="28"/>
          <w:szCs w:val="28"/>
        </w:rPr>
      </w:pPr>
    </w:p>
    <w:p w14:paraId="5CA520B3" w14:textId="77777777" w:rsidR="00810336" w:rsidRPr="00810336" w:rsidRDefault="00810336" w:rsidP="00810336">
      <w:pPr>
        <w:jc w:val="both"/>
        <w:rPr>
          <w:sz w:val="28"/>
          <w:szCs w:val="28"/>
        </w:rPr>
      </w:pPr>
      <w:r w:rsidRPr="00810336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45E4625F" w14:textId="77777777" w:rsidR="00810336" w:rsidRPr="00810336" w:rsidRDefault="00810336" w:rsidP="00810336">
      <w:pPr>
        <w:rPr>
          <w:sz w:val="28"/>
          <w:szCs w:val="28"/>
        </w:rPr>
      </w:pPr>
    </w:p>
    <w:p w14:paraId="01C471E0" w14:textId="659EAD34" w:rsidR="00213958" w:rsidRPr="006F2805" w:rsidRDefault="00810336" w:rsidP="00810336">
      <w:pPr>
        <w:rPr>
          <w:sz w:val="28"/>
          <w:szCs w:val="28"/>
        </w:rPr>
      </w:pPr>
      <w:r w:rsidRPr="00810336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0C563A" w14:textId="77777777" w:rsidR="005F4320" w:rsidRDefault="005F4320">
      <w:r>
        <w:separator/>
      </w:r>
    </w:p>
  </w:endnote>
  <w:endnote w:type="continuationSeparator" w:id="0">
    <w:p w14:paraId="447F6B72" w14:textId="77777777" w:rsidR="005F4320" w:rsidRDefault="005F4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F74A75" w14:textId="77777777" w:rsidR="005F4320" w:rsidRDefault="005F4320">
      <w:r>
        <w:separator/>
      </w:r>
    </w:p>
  </w:footnote>
  <w:footnote w:type="continuationSeparator" w:id="0">
    <w:p w14:paraId="5085DE1A" w14:textId="77777777" w:rsidR="005F4320" w:rsidRDefault="005F43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3DA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4320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033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BF10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5728F-A2F7-4F96-83E0-B6F9223B0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902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2024-09-20T12:56:00Z</dcterms:modified>
</cp:coreProperties>
</file>