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дороги по  вул. Кияка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380117" w14:textId="77777777" w:rsidR="000D2EDC" w:rsidRPr="000D2EDC" w:rsidRDefault="000D2EDC" w:rsidP="000D2EDC">
      <w:pPr>
        <w:ind w:firstLine="720"/>
        <w:jc w:val="both"/>
        <w:rPr>
          <w:sz w:val="28"/>
          <w:szCs w:val="28"/>
        </w:rPr>
      </w:pPr>
      <w:r w:rsidRPr="000D2ED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88EAF57" w14:textId="77777777" w:rsidR="000D2EDC" w:rsidRPr="000D2EDC" w:rsidRDefault="000D2EDC" w:rsidP="000D2EDC">
      <w:pPr>
        <w:jc w:val="both"/>
        <w:rPr>
          <w:sz w:val="28"/>
          <w:szCs w:val="28"/>
        </w:rPr>
      </w:pPr>
    </w:p>
    <w:p w14:paraId="34E96A4F" w14:textId="0A0D49C8" w:rsidR="000D2EDC" w:rsidRDefault="000D2EDC" w:rsidP="000D2EDC">
      <w:pPr>
        <w:jc w:val="both"/>
        <w:rPr>
          <w:sz w:val="28"/>
          <w:szCs w:val="28"/>
        </w:rPr>
      </w:pPr>
      <w:r w:rsidRPr="000D2EDC">
        <w:rPr>
          <w:sz w:val="28"/>
          <w:szCs w:val="28"/>
        </w:rPr>
        <w:t xml:space="preserve">                                                                   ВИРІШИВ:</w:t>
      </w:r>
    </w:p>
    <w:p w14:paraId="3AD4357A" w14:textId="77777777" w:rsidR="000D2EDC" w:rsidRPr="000D2EDC" w:rsidRDefault="000D2EDC" w:rsidP="000D2EDC">
      <w:pPr>
        <w:jc w:val="both"/>
        <w:rPr>
          <w:sz w:val="28"/>
          <w:szCs w:val="28"/>
        </w:rPr>
      </w:pPr>
    </w:p>
    <w:p w14:paraId="79A01A09" w14:textId="6E80B1BB" w:rsidR="000D2EDC" w:rsidRPr="000D2EDC" w:rsidRDefault="000D2EDC" w:rsidP="000D2EDC">
      <w:pPr>
        <w:jc w:val="both"/>
        <w:rPr>
          <w:sz w:val="28"/>
          <w:szCs w:val="28"/>
        </w:rPr>
      </w:pPr>
      <w:r w:rsidRPr="000D2EDC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r w:rsidRPr="000D2EDC">
        <w:rPr>
          <w:sz w:val="28"/>
          <w:szCs w:val="28"/>
        </w:rPr>
        <w:t xml:space="preserve"> на  «Капітальн</w:t>
      </w:r>
      <w:r>
        <w:rPr>
          <w:sz w:val="28"/>
          <w:szCs w:val="28"/>
        </w:rPr>
        <w:t>ий ремонт дороги по вул. Кияка у м. Винники»</w:t>
      </w:r>
      <w:bookmarkStart w:id="1" w:name="_GoBack"/>
      <w:bookmarkEnd w:id="1"/>
    </w:p>
    <w:p w14:paraId="0E13B419" w14:textId="77777777" w:rsidR="000D2EDC" w:rsidRPr="000D2EDC" w:rsidRDefault="000D2EDC" w:rsidP="000D2EDC">
      <w:pPr>
        <w:jc w:val="both"/>
        <w:rPr>
          <w:sz w:val="28"/>
          <w:szCs w:val="28"/>
        </w:rPr>
      </w:pPr>
    </w:p>
    <w:p w14:paraId="24F0DB0E" w14:textId="77777777" w:rsidR="000D2EDC" w:rsidRPr="000D2EDC" w:rsidRDefault="000D2EDC" w:rsidP="000D2EDC">
      <w:pPr>
        <w:jc w:val="both"/>
        <w:rPr>
          <w:sz w:val="28"/>
          <w:szCs w:val="28"/>
        </w:rPr>
      </w:pPr>
      <w:r w:rsidRPr="000D2ED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71075DD" w14:textId="77777777" w:rsidR="000D2EDC" w:rsidRPr="000D2EDC" w:rsidRDefault="000D2EDC" w:rsidP="000D2EDC">
      <w:pPr>
        <w:jc w:val="both"/>
        <w:rPr>
          <w:sz w:val="28"/>
          <w:szCs w:val="28"/>
        </w:rPr>
      </w:pPr>
    </w:p>
    <w:p w14:paraId="5D866797" w14:textId="77777777" w:rsidR="000D2EDC" w:rsidRPr="000D2EDC" w:rsidRDefault="000D2EDC" w:rsidP="000D2EDC">
      <w:pPr>
        <w:jc w:val="both"/>
        <w:rPr>
          <w:sz w:val="28"/>
          <w:szCs w:val="28"/>
        </w:rPr>
      </w:pPr>
      <w:r w:rsidRPr="000D2EDC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840F090" w14:textId="77777777" w:rsidR="000D2EDC" w:rsidRPr="000D2EDC" w:rsidRDefault="000D2EDC" w:rsidP="000D2EDC">
      <w:pPr>
        <w:rPr>
          <w:sz w:val="28"/>
          <w:szCs w:val="28"/>
        </w:rPr>
      </w:pPr>
    </w:p>
    <w:p w14:paraId="01C471E0" w14:textId="3E597C96" w:rsidR="00213958" w:rsidRPr="006F2805" w:rsidRDefault="000D2EDC" w:rsidP="000D2EDC">
      <w:pPr>
        <w:rPr>
          <w:sz w:val="28"/>
          <w:szCs w:val="28"/>
        </w:rPr>
      </w:pPr>
      <w:r w:rsidRPr="000D2EDC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32C43" w14:textId="77777777" w:rsidR="009272C7" w:rsidRDefault="009272C7">
      <w:r>
        <w:separator/>
      </w:r>
    </w:p>
  </w:endnote>
  <w:endnote w:type="continuationSeparator" w:id="0">
    <w:p w14:paraId="20C8633F" w14:textId="77777777" w:rsidR="009272C7" w:rsidRDefault="00927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93C33" w14:textId="77777777" w:rsidR="009272C7" w:rsidRDefault="009272C7">
      <w:r>
        <w:separator/>
      </w:r>
    </w:p>
  </w:footnote>
  <w:footnote w:type="continuationSeparator" w:id="0">
    <w:p w14:paraId="6A6C1346" w14:textId="77777777" w:rsidR="009272C7" w:rsidRDefault="00927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ED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72C7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3747C-F1C1-48F0-AEDA-1E09FE158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2024-09-20T11:49:00Z</dcterms:modified>
</cp:coreProperties>
</file>