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 - кошторисної  документації на "Капітальний ремонт дорожнього   покриття від вул. Космонавтів до   вул. Родини Дорошів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2F3CCF" w14:textId="77777777" w:rsidR="00314E1C" w:rsidRPr="00314E1C" w:rsidRDefault="00314E1C" w:rsidP="00314E1C">
      <w:pPr>
        <w:jc w:val="both"/>
        <w:rPr>
          <w:sz w:val="28"/>
          <w:szCs w:val="28"/>
        </w:rPr>
      </w:pPr>
      <w:r w:rsidRPr="00314E1C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23C87AD" w14:textId="77777777" w:rsidR="00314E1C" w:rsidRPr="00314E1C" w:rsidRDefault="00314E1C" w:rsidP="00314E1C">
      <w:pPr>
        <w:jc w:val="both"/>
        <w:rPr>
          <w:sz w:val="28"/>
          <w:szCs w:val="28"/>
        </w:rPr>
      </w:pPr>
    </w:p>
    <w:p w14:paraId="072DAD5A" w14:textId="1BCB7799" w:rsidR="00314E1C" w:rsidRDefault="00314E1C" w:rsidP="00314E1C">
      <w:pPr>
        <w:jc w:val="both"/>
        <w:rPr>
          <w:sz w:val="28"/>
          <w:szCs w:val="28"/>
        </w:rPr>
      </w:pPr>
      <w:r w:rsidRPr="00314E1C">
        <w:rPr>
          <w:sz w:val="28"/>
          <w:szCs w:val="28"/>
        </w:rPr>
        <w:t xml:space="preserve">                                                                   ВИРІШИВ:</w:t>
      </w:r>
    </w:p>
    <w:p w14:paraId="67B7F502" w14:textId="77777777" w:rsidR="00314E1C" w:rsidRPr="00314E1C" w:rsidRDefault="00314E1C" w:rsidP="00314E1C">
      <w:pPr>
        <w:jc w:val="both"/>
        <w:rPr>
          <w:sz w:val="28"/>
          <w:szCs w:val="28"/>
        </w:rPr>
      </w:pPr>
    </w:p>
    <w:p w14:paraId="7E5FFD54" w14:textId="091B6819" w:rsidR="00314E1C" w:rsidRPr="00314E1C" w:rsidRDefault="00314E1C" w:rsidP="00314E1C">
      <w:pPr>
        <w:jc w:val="both"/>
        <w:rPr>
          <w:sz w:val="28"/>
          <w:szCs w:val="28"/>
        </w:rPr>
      </w:pPr>
      <w:r w:rsidRPr="00314E1C">
        <w:rPr>
          <w:sz w:val="28"/>
          <w:szCs w:val="28"/>
        </w:rPr>
        <w:t xml:space="preserve">1. Затвердити  </w:t>
      </w:r>
      <w:r>
        <w:rPr>
          <w:sz w:val="28"/>
          <w:szCs w:val="28"/>
        </w:rPr>
        <w:t>проектно-кошторисну документацію</w:t>
      </w:r>
      <w:bookmarkStart w:id="1" w:name="_GoBack"/>
      <w:bookmarkEnd w:id="1"/>
      <w:r w:rsidRPr="00314E1C">
        <w:rPr>
          <w:sz w:val="28"/>
          <w:szCs w:val="28"/>
        </w:rPr>
        <w:t xml:space="preserve"> на «Капітальний ремонт дорожнього покриття від вул. Космонавтів до вул. Родини Дорошів  у м. Винники»</w:t>
      </w:r>
    </w:p>
    <w:p w14:paraId="43868317" w14:textId="77777777" w:rsidR="00314E1C" w:rsidRPr="00314E1C" w:rsidRDefault="00314E1C" w:rsidP="00314E1C">
      <w:pPr>
        <w:jc w:val="both"/>
        <w:rPr>
          <w:sz w:val="28"/>
          <w:szCs w:val="28"/>
        </w:rPr>
      </w:pPr>
    </w:p>
    <w:p w14:paraId="1A5FE1B3" w14:textId="77777777" w:rsidR="00314E1C" w:rsidRPr="00314E1C" w:rsidRDefault="00314E1C" w:rsidP="00314E1C">
      <w:pPr>
        <w:jc w:val="both"/>
        <w:rPr>
          <w:sz w:val="28"/>
          <w:szCs w:val="28"/>
        </w:rPr>
      </w:pPr>
      <w:r w:rsidRPr="00314E1C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B62496C" w14:textId="77777777" w:rsidR="00314E1C" w:rsidRPr="00314E1C" w:rsidRDefault="00314E1C" w:rsidP="00314E1C">
      <w:pPr>
        <w:jc w:val="both"/>
        <w:rPr>
          <w:sz w:val="28"/>
          <w:szCs w:val="28"/>
        </w:rPr>
      </w:pPr>
    </w:p>
    <w:p w14:paraId="01C471E0" w14:textId="34A79352" w:rsidR="00213958" w:rsidRPr="006F2805" w:rsidRDefault="00314E1C" w:rsidP="00314E1C">
      <w:pPr>
        <w:jc w:val="both"/>
        <w:rPr>
          <w:sz w:val="28"/>
          <w:szCs w:val="28"/>
        </w:rPr>
      </w:pPr>
      <w:r w:rsidRPr="00314E1C">
        <w:rPr>
          <w:sz w:val="28"/>
          <w:szCs w:val="28"/>
        </w:rPr>
        <w:t>Міський голова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B9CB8" w14:textId="77777777" w:rsidR="00D0123C" w:rsidRDefault="00D0123C">
      <w:r>
        <w:separator/>
      </w:r>
    </w:p>
  </w:endnote>
  <w:endnote w:type="continuationSeparator" w:id="0">
    <w:p w14:paraId="1147D9F4" w14:textId="77777777" w:rsidR="00D0123C" w:rsidRDefault="00D01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BF937" w14:textId="77777777" w:rsidR="00D0123C" w:rsidRDefault="00D0123C">
      <w:r>
        <w:separator/>
      </w:r>
    </w:p>
  </w:footnote>
  <w:footnote w:type="continuationSeparator" w:id="0">
    <w:p w14:paraId="4A398550" w14:textId="77777777" w:rsidR="00D0123C" w:rsidRDefault="00D012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4E1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123C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A5629-7EC6-4983-B89F-2F2D18975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2024-09-20T11:55:00Z</dcterms:modified>
</cp:coreProperties>
</file>