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проектно- кошторисної документації на "Капітальний ремонт дороги по  вул. Лисика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CD6C58" w14:textId="77777777" w:rsidR="00BE478E" w:rsidRPr="00BE478E" w:rsidRDefault="00BE478E" w:rsidP="00BE478E">
      <w:pPr>
        <w:jc w:val="both"/>
        <w:rPr>
          <w:sz w:val="28"/>
          <w:szCs w:val="28"/>
        </w:rPr>
      </w:pPr>
      <w:r w:rsidRPr="00BE478E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9C22E0F" w14:textId="77777777" w:rsidR="00BE478E" w:rsidRPr="00BE478E" w:rsidRDefault="00BE478E" w:rsidP="00BE478E">
      <w:pPr>
        <w:jc w:val="both"/>
        <w:rPr>
          <w:sz w:val="28"/>
          <w:szCs w:val="28"/>
        </w:rPr>
      </w:pPr>
    </w:p>
    <w:p w14:paraId="496DB0DE" w14:textId="219CFAF7" w:rsidR="00BE478E" w:rsidRDefault="00BE478E" w:rsidP="00BE478E">
      <w:pPr>
        <w:jc w:val="center"/>
        <w:rPr>
          <w:sz w:val="28"/>
          <w:szCs w:val="28"/>
        </w:rPr>
      </w:pPr>
      <w:bookmarkStart w:id="1" w:name="_GoBack"/>
      <w:bookmarkEnd w:id="1"/>
      <w:r w:rsidRPr="00BE478E">
        <w:rPr>
          <w:sz w:val="28"/>
          <w:szCs w:val="28"/>
        </w:rPr>
        <w:t>ВИРІШИВ:</w:t>
      </w:r>
    </w:p>
    <w:p w14:paraId="36E832CB" w14:textId="77777777" w:rsidR="00BE478E" w:rsidRPr="00BE478E" w:rsidRDefault="00BE478E" w:rsidP="00BE478E">
      <w:pPr>
        <w:jc w:val="both"/>
        <w:rPr>
          <w:sz w:val="28"/>
          <w:szCs w:val="28"/>
        </w:rPr>
      </w:pPr>
    </w:p>
    <w:p w14:paraId="10271010" w14:textId="65FFCE5F" w:rsidR="00BE478E" w:rsidRPr="00BE478E" w:rsidRDefault="00BE478E" w:rsidP="00BE478E">
      <w:pPr>
        <w:jc w:val="both"/>
        <w:rPr>
          <w:sz w:val="28"/>
          <w:szCs w:val="28"/>
        </w:rPr>
      </w:pPr>
      <w:r w:rsidRPr="00BE478E">
        <w:rPr>
          <w:sz w:val="28"/>
          <w:szCs w:val="28"/>
        </w:rPr>
        <w:t xml:space="preserve">1. Затвердити  </w:t>
      </w:r>
      <w:r>
        <w:rPr>
          <w:sz w:val="28"/>
          <w:szCs w:val="28"/>
        </w:rPr>
        <w:t>проектно-кошторисну документацію</w:t>
      </w:r>
      <w:r w:rsidRPr="00BE478E">
        <w:rPr>
          <w:sz w:val="28"/>
          <w:szCs w:val="28"/>
        </w:rPr>
        <w:t xml:space="preserve"> на  «Капітальний ремонт дороги по вул. Лисика  у м. Винники»</w:t>
      </w:r>
    </w:p>
    <w:p w14:paraId="45A0005E" w14:textId="77777777" w:rsidR="00BE478E" w:rsidRPr="00BE478E" w:rsidRDefault="00BE478E" w:rsidP="00BE478E">
      <w:pPr>
        <w:jc w:val="both"/>
        <w:rPr>
          <w:sz w:val="28"/>
          <w:szCs w:val="28"/>
        </w:rPr>
      </w:pPr>
    </w:p>
    <w:p w14:paraId="263AE5B9" w14:textId="77777777" w:rsidR="00BE478E" w:rsidRPr="00BE478E" w:rsidRDefault="00BE478E" w:rsidP="00BE478E">
      <w:pPr>
        <w:jc w:val="both"/>
        <w:rPr>
          <w:sz w:val="28"/>
          <w:szCs w:val="28"/>
        </w:rPr>
      </w:pPr>
      <w:r w:rsidRPr="00BE478E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C8BC04D" w14:textId="77777777" w:rsidR="00BE478E" w:rsidRPr="00BE478E" w:rsidRDefault="00BE478E" w:rsidP="00BE478E">
      <w:pPr>
        <w:jc w:val="both"/>
        <w:rPr>
          <w:sz w:val="28"/>
          <w:szCs w:val="28"/>
        </w:rPr>
      </w:pPr>
    </w:p>
    <w:p w14:paraId="585D187F" w14:textId="77777777" w:rsidR="00BE478E" w:rsidRPr="00BE478E" w:rsidRDefault="00BE478E" w:rsidP="00BE478E">
      <w:pPr>
        <w:jc w:val="both"/>
        <w:rPr>
          <w:sz w:val="28"/>
          <w:szCs w:val="28"/>
        </w:rPr>
      </w:pPr>
      <w:r w:rsidRPr="00BE478E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681A7C4" w14:textId="77777777" w:rsidR="00BE478E" w:rsidRPr="00BE478E" w:rsidRDefault="00BE478E" w:rsidP="00BE478E">
      <w:pPr>
        <w:jc w:val="both"/>
        <w:rPr>
          <w:sz w:val="28"/>
          <w:szCs w:val="28"/>
        </w:rPr>
      </w:pPr>
    </w:p>
    <w:p w14:paraId="01C471E0" w14:textId="370DC5B2" w:rsidR="00213958" w:rsidRPr="006F2805" w:rsidRDefault="00BE478E" w:rsidP="00BE478E">
      <w:pPr>
        <w:jc w:val="both"/>
        <w:rPr>
          <w:sz w:val="28"/>
          <w:szCs w:val="28"/>
        </w:rPr>
      </w:pPr>
      <w:r w:rsidRPr="00BE478E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47BB3A" w14:textId="77777777" w:rsidR="004537BF" w:rsidRDefault="004537BF">
      <w:r>
        <w:separator/>
      </w:r>
    </w:p>
  </w:endnote>
  <w:endnote w:type="continuationSeparator" w:id="0">
    <w:p w14:paraId="3EC8DDDD" w14:textId="77777777" w:rsidR="004537BF" w:rsidRDefault="00453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00ECB" w14:textId="77777777" w:rsidR="004537BF" w:rsidRDefault="004537BF">
      <w:r>
        <w:separator/>
      </w:r>
    </w:p>
  </w:footnote>
  <w:footnote w:type="continuationSeparator" w:id="0">
    <w:p w14:paraId="09DDED54" w14:textId="77777777" w:rsidR="004537BF" w:rsidRDefault="004537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37B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478E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F9B91-EB36-4483-AF15-8FFAFE4B9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849</Words>
  <Characters>485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2024-09-20T11:59:00Z</dcterms:modified>
</cp:coreProperties>
</file>