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дороги по  вул. Мирна у м. Винники"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C10F04" w14:textId="77777777" w:rsidR="00576FF3" w:rsidRPr="00576FF3" w:rsidRDefault="00576FF3" w:rsidP="00576FF3">
      <w:pPr>
        <w:ind w:firstLine="720"/>
        <w:jc w:val="both"/>
        <w:rPr>
          <w:sz w:val="28"/>
          <w:szCs w:val="28"/>
        </w:rPr>
      </w:pPr>
      <w:r w:rsidRPr="00576FF3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C6A0C35" w14:textId="77777777" w:rsidR="00576FF3" w:rsidRPr="00576FF3" w:rsidRDefault="00576FF3" w:rsidP="00576FF3">
      <w:pPr>
        <w:jc w:val="both"/>
        <w:rPr>
          <w:sz w:val="28"/>
          <w:szCs w:val="28"/>
        </w:rPr>
      </w:pPr>
    </w:p>
    <w:p w14:paraId="7B631B8D" w14:textId="128DAA2F" w:rsidR="00576FF3" w:rsidRDefault="00576FF3" w:rsidP="00576FF3">
      <w:pPr>
        <w:jc w:val="center"/>
        <w:rPr>
          <w:sz w:val="28"/>
          <w:szCs w:val="28"/>
        </w:rPr>
      </w:pPr>
      <w:r w:rsidRPr="00576FF3">
        <w:rPr>
          <w:sz w:val="28"/>
          <w:szCs w:val="28"/>
        </w:rPr>
        <w:t>ВИРІШИВ:</w:t>
      </w:r>
    </w:p>
    <w:p w14:paraId="5FC690BC" w14:textId="77777777" w:rsidR="00576FF3" w:rsidRPr="00576FF3" w:rsidRDefault="00576FF3" w:rsidP="00576FF3">
      <w:pPr>
        <w:jc w:val="center"/>
        <w:rPr>
          <w:sz w:val="28"/>
          <w:szCs w:val="28"/>
        </w:rPr>
      </w:pPr>
    </w:p>
    <w:p w14:paraId="2424E94F" w14:textId="5A405ADB" w:rsidR="00576FF3" w:rsidRPr="00576FF3" w:rsidRDefault="00576FF3" w:rsidP="00576FF3">
      <w:pPr>
        <w:jc w:val="both"/>
        <w:rPr>
          <w:sz w:val="28"/>
          <w:szCs w:val="28"/>
        </w:rPr>
      </w:pPr>
      <w:r w:rsidRPr="00576FF3">
        <w:rPr>
          <w:sz w:val="28"/>
          <w:szCs w:val="28"/>
        </w:rPr>
        <w:t xml:space="preserve">1. Затвердити  </w:t>
      </w:r>
      <w:r w:rsidR="00D91259">
        <w:rPr>
          <w:sz w:val="28"/>
          <w:szCs w:val="28"/>
        </w:rPr>
        <w:t>проектно-кошторисну документацію</w:t>
      </w:r>
      <w:r w:rsidRPr="00576FF3">
        <w:rPr>
          <w:sz w:val="28"/>
          <w:szCs w:val="28"/>
        </w:rPr>
        <w:t xml:space="preserve"> на  «Капітальний ремонт дороги по вул. Мирна у м. Винники».</w:t>
      </w:r>
      <w:r w:rsidR="00D91259">
        <w:rPr>
          <w:sz w:val="28"/>
          <w:szCs w:val="28"/>
        </w:rPr>
        <w:t xml:space="preserve"> </w:t>
      </w:r>
      <w:bookmarkStart w:id="1" w:name="_GoBack"/>
      <w:bookmarkEnd w:id="1"/>
      <w:r w:rsidRPr="00576FF3">
        <w:rPr>
          <w:sz w:val="28"/>
          <w:szCs w:val="28"/>
        </w:rPr>
        <w:t>Коригування.</w:t>
      </w:r>
    </w:p>
    <w:p w14:paraId="3717438E" w14:textId="77777777" w:rsidR="00576FF3" w:rsidRPr="00576FF3" w:rsidRDefault="00576FF3" w:rsidP="00576FF3">
      <w:pPr>
        <w:jc w:val="both"/>
        <w:rPr>
          <w:sz w:val="28"/>
          <w:szCs w:val="28"/>
        </w:rPr>
      </w:pPr>
    </w:p>
    <w:p w14:paraId="12877FD9" w14:textId="77777777" w:rsidR="00576FF3" w:rsidRPr="00576FF3" w:rsidRDefault="00576FF3" w:rsidP="00576FF3">
      <w:pPr>
        <w:jc w:val="both"/>
        <w:rPr>
          <w:sz w:val="28"/>
          <w:szCs w:val="28"/>
        </w:rPr>
      </w:pPr>
      <w:r w:rsidRPr="00576FF3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3405277" w14:textId="77777777" w:rsidR="00576FF3" w:rsidRPr="00576FF3" w:rsidRDefault="00576FF3" w:rsidP="00576FF3">
      <w:pPr>
        <w:jc w:val="both"/>
        <w:rPr>
          <w:sz w:val="28"/>
          <w:szCs w:val="28"/>
        </w:rPr>
      </w:pPr>
    </w:p>
    <w:p w14:paraId="05A886A3" w14:textId="77777777" w:rsidR="00576FF3" w:rsidRPr="00576FF3" w:rsidRDefault="00576FF3" w:rsidP="00576FF3">
      <w:pPr>
        <w:jc w:val="both"/>
        <w:rPr>
          <w:sz w:val="28"/>
          <w:szCs w:val="28"/>
        </w:rPr>
      </w:pPr>
      <w:r w:rsidRPr="00576FF3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2D41C1CE" w14:textId="77777777" w:rsidR="00576FF3" w:rsidRPr="00576FF3" w:rsidRDefault="00576FF3" w:rsidP="00576FF3">
      <w:pPr>
        <w:jc w:val="both"/>
        <w:rPr>
          <w:sz w:val="28"/>
          <w:szCs w:val="28"/>
        </w:rPr>
      </w:pPr>
    </w:p>
    <w:p w14:paraId="01C471E0" w14:textId="4EB4C437" w:rsidR="00213958" w:rsidRPr="006F2805" w:rsidRDefault="00576FF3" w:rsidP="00576FF3">
      <w:pPr>
        <w:jc w:val="both"/>
        <w:rPr>
          <w:sz w:val="28"/>
          <w:szCs w:val="28"/>
        </w:rPr>
      </w:pPr>
      <w:r w:rsidRPr="00576FF3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73BCD" w14:textId="77777777" w:rsidR="0029063F" w:rsidRDefault="0029063F">
      <w:r>
        <w:separator/>
      </w:r>
    </w:p>
  </w:endnote>
  <w:endnote w:type="continuationSeparator" w:id="0">
    <w:p w14:paraId="2882987C" w14:textId="77777777" w:rsidR="0029063F" w:rsidRDefault="0029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08F49" w14:textId="77777777" w:rsidR="0029063F" w:rsidRDefault="0029063F">
      <w:r>
        <w:separator/>
      </w:r>
    </w:p>
  </w:footnote>
  <w:footnote w:type="continuationSeparator" w:id="0">
    <w:p w14:paraId="142F1158" w14:textId="77777777" w:rsidR="0029063F" w:rsidRDefault="0029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063F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6FF3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4D6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25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02FA6-0F1D-4E43-8ADA-4943ABB81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2024-09-20T12:02:00Z</dcterms:modified>
</cp:coreProperties>
</file>