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документації  на "Капітальний ремонт дорожнього   покриття проїзду від вул. Спортова до  вул.  Забава з влаштуванням паркувального   майданчика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F47D51" w14:textId="77777777" w:rsidR="00530788" w:rsidRPr="00530788" w:rsidRDefault="00530788" w:rsidP="00530788">
      <w:pPr>
        <w:jc w:val="both"/>
        <w:rPr>
          <w:sz w:val="28"/>
          <w:szCs w:val="28"/>
        </w:rPr>
      </w:pPr>
      <w:r w:rsidRPr="00530788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788BE1" w14:textId="77777777" w:rsidR="00530788" w:rsidRPr="00530788" w:rsidRDefault="00530788" w:rsidP="00530788">
      <w:pPr>
        <w:jc w:val="both"/>
        <w:rPr>
          <w:sz w:val="28"/>
          <w:szCs w:val="28"/>
        </w:rPr>
      </w:pPr>
    </w:p>
    <w:p w14:paraId="229B0F75" w14:textId="252851D0" w:rsidR="00530788" w:rsidRDefault="00530788" w:rsidP="00530788">
      <w:pPr>
        <w:jc w:val="center"/>
        <w:rPr>
          <w:sz w:val="28"/>
          <w:szCs w:val="28"/>
        </w:rPr>
      </w:pPr>
      <w:r w:rsidRPr="00530788">
        <w:rPr>
          <w:sz w:val="28"/>
          <w:szCs w:val="28"/>
        </w:rPr>
        <w:t>ВИРІШИВ:</w:t>
      </w:r>
    </w:p>
    <w:p w14:paraId="16D75C73" w14:textId="77777777" w:rsidR="00530788" w:rsidRPr="00530788" w:rsidRDefault="00530788" w:rsidP="00530788">
      <w:pPr>
        <w:jc w:val="center"/>
        <w:rPr>
          <w:sz w:val="28"/>
          <w:szCs w:val="28"/>
        </w:rPr>
      </w:pPr>
    </w:p>
    <w:p w14:paraId="31ACB161" w14:textId="68E818FD" w:rsidR="00530788" w:rsidRPr="00530788" w:rsidRDefault="00530788" w:rsidP="00530788">
      <w:pPr>
        <w:jc w:val="both"/>
        <w:rPr>
          <w:sz w:val="28"/>
          <w:szCs w:val="28"/>
        </w:rPr>
      </w:pPr>
      <w:r w:rsidRPr="00530788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проектно-кошторисної документації</w:t>
      </w:r>
      <w:bookmarkStart w:id="1" w:name="_GoBack"/>
      <w:bookmarkEnd w:id="1"/>
      <w:r w:rsidRPr="00530788">
        <w:rPr>
          <w:sz w:val="28"/>
          <w:szCs w:val="28"/>
        </w:rPr>
        <w:t xml:space="preserve"> на «Капітальний ремонт дорожнього покриття проїзду від вул. Спортова до вул.  Забава з влаштуванням паркувального майданчика   у м. Винники»</w:t>
      </w:r>
    </w:p>
    <w:p w14:paraId="491DA0B7" w14:textId="77777777" w:rsidR="00530788" w:rsidRPr="00530788" w:rsidRDefault="00530788" w:rsidP="00530788">
      <w:pPr>
        <w:jc w:val="both"/>
        <w:rPr>
          <w:sz w:val="28"/>
          <w:szCs w:val="28"/>
        </w:rPr>
      </w:pPr>
    </w:p>
    <w:p w14:paraId="10AB7B74" w14:textId="77777777" w:rsidR="00530788" w:rsidRPr="00530788" w:rsidRDefault="00530788" w:rsidP="00530788">
      <w:pPr>
        <w:jc w:val="both"/>
        <w:rPr>
          <w:sz w:val="28"/>
          <w:szCs w:val="28"/>
        </w:rPr>
      </w:pPr>
      <w:r w:rsidRPr="0053078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DABC4FE" w14:textId="77777777" w:rsidR="00530788" w:rsidRPr="00530788" w:rsidRDefault="00530788" w:rsidP="00530788">
      <w:pPr>
        <w:jc w:val="both"/>
        <w:rPr>
          <w:sz w:val="28"/>
          <w:szCs w:val="28"/>
        </w:rPr>
      </w:pPr>
    </w:p>
    <w:p w14:paraId="61B1126C" w14:textId="77777777" w:rsidR="00530788" w:rsidRPr="00530788" w:rsidRDefault="00530788" w:rsidP="00530788">
      <w:pPr>
        <w:jc w:val="both"/>
        <w:rPr>
          <w:sz w:val="28"/>
          <w:szCs w:val="28"/>
        </w:rPr>
      </w:pPr>
      <w:r w:rsidRPr="00530788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611CA461" w14:textId="77777777" w:rsidR="00530788" w:rsidRPr="00530788" w:rsidRDefault="00530788" w:rsidP="00530788">
      <w:pPr>
        <w:jc w:val="both"/>
        <w:rPr>
          <w:sz w:val="28"/>
          <w:szCs w:val="28"/>
        </w:rPr>
      </w:pPr>
    </w:p>
    <w:p w14:paraId="01C471E0" w14:textId="22DB13B4" w:rsidR="00213958" w:rsidRPr="006F2805" w:rsidRDefault="00530788" w:rsidP="00530788">
      <w:pPr>
        <w:jc w:val="both"/>
        <w:rPr>
          <w:sz w:val="28"/>
          <w:szCs w:val="28"/>
        </w:rPr>
      </w:pPr>
      <w:r w:rsidRPr="00530788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31C05" w14:textId="77777777" w:rsidR="00181957" w:rsidRDefault="00181957">
      <w:r>
        <w:separator/>
      </w:r>
    </w:p>
  </w:endnote>
  <w:endnote w:type="continuationSeparator" w:id="0">
    <w:p w14:paraId="7DBC9B15" w14:textId="77777777" w:rsidR="00181957" w:rsidRDefault="0018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E671C" w14:textId="77777777" w:rsidR="00181957" w:rsidRDefault="00181957">
      <w:r>
        <w:separator/>
      </w:r>
    </w:p>
  </w:footnote>
  <w:footnote w:type="continuationSeparator" w:id="0">
    <w:p w14:paraId="5A97CA6E" w14:textId="77777777" w:rsidR="00181957" w:rsidRDefault="00181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95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78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BE08B-29DD-423A-9E9D-C684404A2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2024-09-20T12:08:00Z</dcterms:modified>
</cp:coreProperties>
</file>