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593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 на "Капітальний ремонт дороги по  вул. Стефаника у м. Винники" Коригування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A0D68AD" w14:textId="77777777" w:rsidR="009D44A0" w:rsidRPr="009D44A0" w:rsidRDefault="009D44A0" w:rsidP="009D44A0">
      <w:pPr>
        <w:jc w:val="both"/>
        <w:rPr>
          <w:sz w:val="28"/>
          <w:szCs w:val="28"/>
        </w:rPr>
      </w:pPr>
      <w:r w:rsidRPr="009D44A0">
        <w:rPr>
          <w:sz w:val="28"/>
          <w:szCs w:val="28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6F759F9E" w14:textId="77777777" w:rsidR="009D44A0" w:rsidRPr="009D44A0" w:rsidRDefault="009D44A0" w:rsidP="009D44A0">
      <w:pPr>
        <w:jc w:val="both"/>
        <w:rPr>
          <w:sz w:val="28"/>
          <w:szCs w:val="28"/>
        </w:rPr>
      </w:pPr>
    </w:p>
    <w:p w14:paraId="0E796A76" w14:textId="77777777" w:rsidR="009D44A0" w:rsidRPr="009D44A0" w:rsidRDefault="009D44A0" w:rsidP="009D44A0">
      <w:pPr>
        <w:jc w:val="both"/>
        <w:rPr>
          <w:sz w:val="28"/>
          <w:szCs w:val="28"/>
        </w:rPr>
      </w:pPr>
      <w:r w:rsidRPr="009D44A0">
        <w:rPr>
          <w:sz w:val="28"/>
          <w:szCs w:val="28"/>
        </w:rPr>
        <w:t xml:space="preserve">                                                                   ВИРІШИВ:</w:t>
      </w:r>
    </w:p>
    <w:p w14:paraId="62F5E04C" w14:textId="789B5351" w:rsidR="009D44A0" w:rsidRPr="009D44A0" w:rsidRDefault="009D44A0" w:rsidP="009D44A0">
      <w:pPr>
        <w:jc w:val="both"/>
        <w:rPr>
          <w:sz w:val="28"/>
          <w:szCs w:val="28"/>
        </w:rPr>
      </w:pPr>
      <w:r w:rsidRPr="009D44A0">
        <w:rPr>
          <w:sz w:val="28"/>
          <w:szCs w:val="28"/>
        </w:rPr>
        <w:t xml:space="preserve">1. Затвердити  </w:t>
      </w:r>
      <w:r>
        <w:rPr>
          <w:sz w:val="28"/>
          <w:szCs w:val="28"/>
        </w:rPr>
        <w:t>проектно-кошторисну документацію</w:t>
      </w:r>
      <w:bookmarkStart w:id="1" w:name="_GoBack"/>
      <w:bookmarkEnd w:id="1"/>
      <w:r w:rsidRPr="009D44A0">
        <w:rPr>
          <w:sz w:val="28"/>
          <w:szCs w:val="28"/>
        </w:rPr>
        <w:t xml:space="preserve"> на  «Капітальний ремонт дороги по вул. Стефаника у м. Винники» Коригування.</w:t>
      </w:r>
    </w:p>
    <w:p w14:paraId="0DAA9CA1" w14:textId="77777777" w:rsidR="009D44A0" w:rsidRPr="009D44A0" w:rsidRDefault="009D44A0" w:rsidP="009D44A0">
      <w:pPr>
        <w:jc w:val="both"/>
        <w:rPr>
          <w:sz w:val="28"/>
          <w:szCs w:val="28"/>
        </w:rPr>
      </w:pPr>
    </w:p>
    <w:p w14:paraId="654777DF" w14:textId="77777777" w:rsidR="009D44A0" w:rsidRPr="009D44A0" w:rsidRDefault="009D44A0" w:rsidP="009D44A0">
      <w:pPr>
        <w:jc w:val="both"/>
        <w:rPr>
          <w:sz w:val="28"/>
          <w:szCs w:val="28"/>
        </w:rPr>
      </w:pPr>
      <w:r w:rsidRPr="009D44A0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1CE8660" w14:textId="77777777" w:rsidR="009D44A0" w:rsidRPr="009D44A0" w:rsidRDefault="009D44A0" w:rsidP="009D44A0">
      <w:pPr>
        <w:jc w:val="both"/>
        <w:rPr>
          <w:sz w:val="28"/>
          <w:szCs w:val="28"/>
        </w:rPr>
      </w:pPr>
    </w:p>
    <w:p w14:paraId="6B05B49D" w14:textId="77777777" w:rsidR="009D44A0" w:rsidRPr="009D44A0" w:rsidRDefault="009D44A0" w:rsidP="009D44A0">
      <w:pPr>
        <w:jc w:val="both"/>
        <w:rPr>
          <w:sz w:val="28"/>
          <w:szCs w:val="28"/>
        </w:rPr>
      </w:pPr>
      <w:r w:rsidRPr="009D44A0">
        <w:rPr>
          <w:sz w:val="28"/>
          <w:szCs w:val="28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9D44A0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02D98E" w14:textId="77777777" w:rsidR="00C34269" w:rsidRDefault="00C34269">
      <w:r>
        <w:separator/>
      </w:r>
    </w:p>
  </w:endnote>
  <w:endnote w:type="continuationSeparator" w:id="0">
    <w:p w14:paraId="5BF2B4CE" w14:textId="77777777" w:rsidR="00C34269" w:rsidRDefault="00C34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789203" w14:textId="77777777" w:rsidR="00C34269" w:rsidRDefault="00C34269">
      <w:r>
        <w:separator/>
      </w:r>
    </w:p>
  </w:footnote>
  <w:footnote w:type="continuationSeparator" w:id="0">
    <w:p w14:paraId="7A9D8C62" w14:textId="77777777" w:rsidR="00C34269" w:rsidRDefault="00C342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D44A0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34269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AE2C72-F684-43E1-ACC5-2FFC6CB77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907</Words>
  <Characters>517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2024-09-20T12:24:00Z</dcterms:modified>
</cp:coreProperties>
</file>