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  "Нове будівництво побутової каналізації   по вул.  Керницького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38DC10" w14:textId="77777777" w:rsidR="005C639C" w:rsidRPr="005C639C" w:rsidRDefault="005C639C" w:rsidP="005C639C">
      <w:pPr>
        <w:ind w:firstLine="720"/>
        <w:jc w:val="both"/>
        <w:rPr>
          <w:sz w:val="28"/>
          <w:szCs w:val="28"/>
        </w:rPr>
      </w:pPr>
      <w:r w:rsidRPr="005C639C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F5F3CA9" w14:textId="77777777" w:rsidR="005C639C" w:rsidRPr="005C639C" w:rsidRDefault="005C639C" w:rsidP="005C639C">
      <w:pPr>
        <w:jc w:val="both"/>
        <w:rPr>
          <w:sz w:val="28"/>
          <w:szCs w:val="28"/>
        </w:rPr>
      </w:pPr>
    </w:p>
    <w:p w14:paraId="13A6FA23" w14:textId="3A8EE8BC" w:rsidR="005C639C" w:rsidRPr="005C639C" w:rsidRDefault="005C639C" w:rsidP="005C639C">
      <w:pPr>
        <w:jc w:val="center"/>
        <w:rPr>
          <w:sz w:val="28"/>
          <w:szCs w:val="28"/>
        </w:rPr>
      </w:pPr>
      <w:r w:rsidRPr="005C639C">
        <w:rPr>
          <w:sz w:val="28"/>
          <w:szCs w:val="28"/>
        </w:rPr>
        <w:t>ВИРІШИВ:</w:t>
      </w:r>
    </w:p>
    <w:p w14:paraId="07D6C2EC" w14:textId="5D924C28" w:rsidR="005C639C" w:rsidRPr="005C639C" w:rsidRDefault="005C639C" w:rsidP="005C639C">
      <w:pPr>
        <w:jc w:val="both"/>
        <w:rPr>
          <w:sz w:val="28"/>
          <w:szCs w:val="28"/>
        </w:rPr>
      </w:pPr>
      <w:r w:rsidRPr="005C639C">
        <w:rPr>
          <w:sz w:val="28"/>
          <w:szCs w:val="28"/>
        </w:rPr>
        <w:t xml:space="preserve">1.Затвердити </w:t>
      </w:r>
      <w:r>
        <w:rPr>
          <w:sz w:val="28"/>
          <w:szCs w:val="28"/>
        </w:rPr>
        <w:t>проектно-кошторисної документації</w:t>
      </w:r>
      <w:bookmarkStart w:id="1" w:name="_GoBack"/>
      <w:bookmarkEnd w:id="1"/>
      <w:r w:rsidRPr="005C639C">
        <w:rPr>
          <w:sz w:val="28"/>
          <w:szCs w:val="28"/>
        </w:rPr>
        <w:t xml:space="preserve"> на  «Нове будівництво побутової каналізації по вул.  Керницького  у м. Винники».</w:t>
      </w:r>
    </w:p>
    <w:p w14:paraId="55007FAC" w14:textId="77777777" w:rsidR="005C639C" w:rsidRPr="005C639C" w:rsidRDefault="005C639C" w:rsidP="005C639C">
      <w:pPr>
        <w:jc w:val="both"/>
        <w:rPr>
          <w:sz w:val="28"/>
          <w:szCs w:val="28"/>
        </w:rPr>
      </w:pPr>
    </w:p>
    <w:p w14:paraId="0F2EBC35" w14:textId="77777777" w:rsidR="005C639C" w:rsidRPr="005C639C" w:rsidRDefault="005C639C" w:rsidP="005C639C">
      <w:pPr>
        <w:jc w:val="both"/>
        <w:rPr>
          <w:sz w:val="28"/>
          <w:szCs w:val="28"/>
        </w:rPr>
      </w:pPr>
      <w:r w:rsidRPr="005C639C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EF7051D" w14:textId="77777777" w:rsidR="005C639C" w:rsidRPr="005C639C" w:rsidRDefault="005C639C" w:rsidP="005C639C">
      <w:pPr>
        <w:jc w:val="both"/>
        <w:rPr>
          <w:sz w:val="28"/>
          <w:szCs w:val="28"/>
        </w:rPr>
      </w:pPr>
    </w:p>
    <w:p w14:paraId="358BE46E" w14:textId="77777777" w:rsidR="005C639C" w:rsidRPr="005C639C" w:rsidRDefault="005C639C" w:rsidP="005C639C">
      <w:pPr>
        <w:jc w:val="both"/>
        <w:rPr>
          <w:sz w:val="28"/>
          <w:szCs w:val="28"/>
        </w:rPr>
      </w:pPr>
      <w:r w:rsidRPr="005C639C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52C720F5" w14:textId="77777777" w:rsidR="005C639C" w:rsidRPr="005C639C" w:rsidRDefault="005C639C" w:rsidP="005C639C">
      <w:pPr>
        <w:jc w:val="both"/>
        <w:rPr>
          <w:sz w:val="28"/>
          <w:szCs w:val="28"/>
        </w:rPr>
      </w:pPr>
    </w:p>
    <w:p w14:paraId="01C471E0" w14:textId="3C483E68" w:rsidR="00213958" w:rsidRPr="006F2805" w:rsidRDefault="005C639C" w:rsidP="005C639C">
      <w:pPr>
        <w:jc w:val="both"/>
        <w:rPr>
          <w:sz w:val="28"/>
          <w:szCs w:val="28"/>
        </w:rPr>
      </w:pPr>
      <w:r w:rsidRPr="005C639C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03A597" w14:textId="77777777" w:rsidR="00CF6DD8" w:rsidRDefault="00CF6DD8">
      <w:r>
        <w:separator/>
      </w:r>
    </w:p>
  </w:endnote>
  <w:endnote w:type="continuationSeparator" w:id="0">
    <w:p w14:paraId="5C9446A1" w14:textId="77777777" w:rsidR="00CF6DD8" w:rsidRDefault="00CF6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87A3F" w14:textId="77777777" w:rsidR="00CF6DD8" w:rsidRDefault="00CF6DD8">
      <w:r>
        <w:separator/>
      </w:r>
    </w:p>
  </w:footnote>
  <w:footnote w:type="continuationSeparator" w:id="0">
    <w:p w14:paraId="7A3CD684" w14:textId="77777777" w:rsidR="00CF6DD8" w:rsidRDefault="00CF6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639C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6DD8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D63C1-49C2-4DFC-BCB7-13C89519E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2024-09-20T12:37:00Z</dcterms:modified>
</cp:coreProperties>
</file>