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1368E2" w14:textId="3247B5B7" w:rsidR="00F17AE4" w:rsidRP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F17AE4">
        <w:rPr>
          <w:sz w:val="28"/>
          <w:szCs w:val="28"/>
          <w:lang w:eastAsia="ar-SA"/>
        </w:rPr>
        <w:t xml:space="preserve">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F17AE4">
        <w:rPr>
          <w:sz w:val="28"/>
          <w:szCs w:val="28"/>
          <w:lang w:val="en-US" w:eastAsia="ar-SA"/>
        </w:rPr>
        <w:t>Covid</w:t>
      </w:r>
      <w:r w:rsidRPr="00F17AE4">
        <w:rPr>
          <w:sz w:val="28"/>
          <w:szCs w:val="28"/>
          <w:lang w:eastAsia="ar-SA"/>
        </w:rPr>
        <w:t>-19,керуючись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1AB9020" w14:textId="77777777" w:rsidR="00F17AE4" w:rsidRP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DC4F649" w14:textId="1294713E" w:rsid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>В И Р І Ш И В:</w:t>
      </w:r>
    </w:p>
    <w:p w14:paraId="63C90813" w14:textId="77777777" w:rsidR="00F17AE4" w:rsidRP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829467B" w14:textId="77777777" w:rsidR="00F17AE4" w:rsidRPr="00F17AE4" w:rsidRDefault="00F17AE4" w:rsidP="00F17AE4">
      <w:pPr>
        <w:suppressAutoHyphens/>
        <w:jc w:val="both"/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>1. 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2281AF2F" w14:textId="77777777" w:rsidR="00F17AE4" w:rsidRPr="00F17AE4" w:rsidRDefault="00F17AE4" w:rsidP="00F17AE4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>Знак дорожній типу 5.70/900х600 в кількості 4  ( чотири  шт.) на суму 3745,84 (три тисячі сімсот  сорок п’ять грн.84 коп.) грн.</w:t>
      </w:r>
    </w:p>
    <w:p w14:paraId="642A5106" w14:textId="77777777" w:rsidR="00F17AE4" w:rsidRPr="00F17AE4" w:rsidRDefault="00F17AE4" w:rsidP="00F17AE4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>Комплект кріплення для  дорожніх знаків в кількості 8  ( вісім  шт.) на суму 303,16 (триста  три  грн.16 коп.) грн.</w:t>
      </w:r>
    </w:p>
    <w:p w14:paraId="467340CD" w14:textId="77777777" w:rsidR="00F17AE4" w:rsidRPr="00F17AE4" w:rsidRDefault="00F17AE4" w:rsidP="00F17AE4">
      <w:pPr>
        <w:rPr>
          <w:color w:val="FF0000"/>
          <w:sz w:val="28"/>
          <w:szCs w:val="28"/>
          <w:lang w:eastAsia="uk-UA"/>
        </w:rPr>
      </w:pPr>
      <w:r w:rsidRPr="00F17AE4">
        <w:rPr>
          <w:color w:val="FF0000"/>
          <w:sz w:val="28"/>
          <w:szCs w:val="28"/>
          <w:lang w:eastAsia="uk-UA"/>
        </w:rPr>
        <w:t xml:space="preserve">-  </w:t>
      </w:r>
      <w:r w:rsidRPr="00F17AE4">
        <w:rPr>
          <w:color w:val="FF0000"/>
          <w:sz w:val="28"/>
          <w:szCs w:val="28"/>
          <w:lang w:val="ru-RU" w:eastAsia="uk-UA"/>
        </w:rPr>
        <w:t xml:space="preserve">   </w:t>
      </w:r>
      <w:r w:rsidRPr="00F17AE4">
        <w:rPr>
          <w:color w:val="FF0000"/>
          <w:sz w:val="28"/>
          <w:szCs w:val="28"/>
          <w:lang w:eastAsia="uk-UA"/>
        </w:rPr>
        <w:t xml:space="preserve"> </w:t>
      </w:r>
      <w:r w:rsidRPr="00F17AE4">
        <w:rPr>
          <w:sz w:val="28"/>
          <w:szCs w:val="28"/>
          <w:lang w:eastAsia="ar-SA"/>
        </w:rPr>
        <w:t>маски  медичні  в кількості  100 шт. ( сто ) на суму  462,00 грн. (чотириста шістдесят дві   грн. 00 коп.)</w:t>
      </w:r>
    </w:p>
    <w:p w14:paraId="4E89C858" w14:textId="77777777" w:rsidR="00F17AE4" w:rsidRPr="00F17AE4" w:rsidRDefault="00F17AE4" w:rsidP="00F17AE4">
      <w:pPr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 xml:space="preserve">  -    респіратор  </w:t>
      </w:r>
      <w:r w:rsidRPr="00F17AE4">
        <w:rPr>
          <w:rFonts w:ascii="Calibri" w:hAnsi="Calibri" w:cs="Calibri"/>
          <w:sz w:val="28"/>
          <w:szCs w:val="28"/>
          <w:lang w:eastAsia="uk-UA"/>
        </w:rPr>
        <w:t xml:space="preserve"> </w:t>
      </w:r>
      <w:r w:rsidRPr="00F17AE4">
        <w:rPr>
          <w:sz w:val="28"/>
          <w:szCs w:val="28"/>
          <w:lang w:eastAsia="uk-UA"/>
        </w:rPr>
        <w:t xml:space="preserve">ЗМVFlex 9101Е  </w:t>
      </w:r>
      <w:r w:rsidRPr="00F17AE4">
        <w:rPr>
          <w:sz w:val="28"/>
          <w:szCs w:val="28"/>
          <w:lang w:eastAsia="ar-SA"/>
        </w:rPr>
        <w:t>в кількості 80 шт. ( вісімдесят шт.  ) на суму  3840,00  грн.   (три тисячі  вісімсот сорок  грн.00 коп.)</w:t>
      </w:r>
    </w:p>
    <w:p w14:paraId="16D7C9F0" w14:textId="77777777" w:rsidR="00F17AE4" w:rsidRPr="00F17AE4" w:rsidRDefault="00F17AE4" w:rsidP="00F17AE4">
      <w:pPr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 xml:space="preserve">   - білизна Онікс  950 гр в кількості   25 (двадцять п’ять шт.) на суму  425,00  грн . (чотириста двадцять п’ять грн.00 коп.)</w:t>
      </w:r>
    </w:p>
    <w:p w14:paraId="6F6ABA3A" w14:textId="77777777" w:rsidR="00F17AE4" w:rsidRPr="00F17AE4" w:rsidRDefault="00F17AE4" w:rsidP="00F17AE4">
      <w:pPr>
        <w:suppressAutoHyphens/>
        <w:jc w:val="both"/>
        <w:rPr>
          <w:sz w:val="28"/>
          <w:szCs w:val="28"/>
          <w:lang w:eastAsia="ar-SA"/>
        </w:rPr>
      </w:pPr>
      <w:r w:rsidRPr="00F17AE4">
        <w:rPr>
          <w:sz w:val="28"/>
          <w:szCs w:val="28"/>
          <w:lang w:eastAsia="ar-SA"/>
        </w:rPr>
        <w:t>2.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6C772C31" w14:textId="77777777" w:rsidR="00F17AE4" w:rsidRPr="00F17AE4" w:rsidRDefault="00F17AE4" w:rsidP="00F17AE4">
      <w:pPr>
        <w:suppressAutoHyphens/>
        <w:jc w:val="both"/>
        <w:rPr>
          <w:sz w:val="28"/>
          <w:szCs w:val="28"/>
          <w:lang w:eastAsia="ar-SA"/>
        </w:rPr>
      </w:pPr>
    </w:p>
    <w:p w14:paraId="7C1C3890" w14:textId="77777777" w:rsidR="00F17AE4" w:rsidRP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1C471E0" w14:textId="04130E24" w:rsidR="00213958" w:rsidRPr="00F17AE4" w:rsidRDefault="00F17AE4" w:rsidP="00F17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rPr>
          <w:sz w:val="28"/>
          <w:szCs w:val="28"/>
        </w:rPr>
      </w:pPr>
      <w:r w:rsidRPr="00F17AE4">
        <w:rPr>
          <w:sz w:val="28"/>
          <w:szCs w:val="28"/>
          <w:lang w:eastAsia="ar-SA"/>
        </w:rPr>
        <w:t xml:space="preserve">         Міський  голова                                                                    Квурт В.Л.</w:t>
      </w:r>
      <w:bookmarkStart w:id="1" w:name="_GoBack"/>
      <w:bookmarkEnd w:id="1"/>
    </w:p>
    <w:sectPr w:rsidR="00213958" w:rsidRPr="00F17AE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3D047" w14:textId="77777777" w:rsidR="006F6D9A" w:rsidRDefault="006F6D9A">
      <w:r>
        <w:separator/>
      </w:r>
    </w:p>
  </w:endnote>
  <w:endnote w:type="continuationSeparator" w:id="0">
    <w:p w14:paraId="74D0E10A" w14:textId="77777777" w:rsidR="006F6D9A" w:rsidRDefault="006F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48D23" w14:textId="77777777" w:rsidR="006F6D9A" w:rsidRDefault="006F6D9A">
      <w:r>
        <w:separator/>
      </w:r>
    </w:p>
  </w:footnote>
  <w:footnote w:type="continuationSeparator" w:id="0">
    <w:p w14:paraId="46EC26D9" w14:textId="77777777" w:rsidR="006F6D9A" w:rsidRDefault="006F6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F47"/>
    <w:multiLevelType w:val="hybridMultilevel"/>
    <w:tmpl w:val="12F46428"/>
    <w:lvl w:ilvl="0" w:tplc="AF282DB0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6D9A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7AE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791D5-AD65-4C80-8EAC-33D8796A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2024-09-23T10:46:00Z</dcterms:modified>
</cp:coreProperties>
</file>