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628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 на "Капітальний ремонт проїзду від вул.Галицька  до вул. Кука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97B1386" w14:textId="77777777" w:rsidR="008C2A21" w:rsidRPr="008C2A21" w:rsidRDefault="008C2A21" w:rsidP="008C2A21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8C2A21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63FA6DA9" w14:textId="77777777" w:rsidR="008C2A21" w:rsidRPr="008C2A21" w:rsidRDefault="008C2A21" w:rsidP="008C2A21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8C2A21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194DDA04" w14:textId="77777777" w:rsidR="008C2A21" w:rsidRPr="008C2A21" w:rsidRDefault="008C2A21" w:rsidP="008C2A21">
      <w:pPr>
        <w:rPr>
          <w:rFonts w:eastAsia="Calibri"/>
          <w:sz w:val="28"/>
          <w:szCs w:val="28"/>
          <w:lang w:eastAsia="en-US"/>
        </w:rPr>
      </w:pPr>
      <w:r w:rsidRPr="008C2A21">
        <w:rPr>
          <w:rFonts w:eastAsia="Calibri"/>
          <w:sz w:val="28"/>
          <w:szCs w:val="28"/>
          <w:lang w:eastAsia="en-US"/>
        </w:rPr>
        <w:t>1. Затвердити кошторисну  документацію  на «Капітальний ремонт проїзду від вул. Галицька до  вул. Кука  у м. Винники»</w:t>
      </w:r>
    </w:p>
    <w:p w14:paraId="5AB19B53" w14:textId="77777777" w:rsidR="008C2A21" w:rsidRPr="008C2A21" w:rsidRDefault="008C2A21" w:rsidP="008C2A21">
      <w:pPr>
        <w:rPr>
          <w:rFonts w:eastAsia="Calibri"/>
          <w:sz w:val="28"/>
          <w:szCs w:val="28"/>
          <w:lang w:eastAsia="en-US"/>
        </w:rPr>
      </w:pPr>
    </w:p>
    <w:p w14:paraId="6AA0B11E" w14:textId="77777777" w:rsidR="008C2A21" w:rsidRPr="008C2A21" w:rsidRDefault="008C2A21" w:rsidP="008C2A21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8C2A21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31B7B04E" w14:textId="77777777" w:rsidR="008C2A21" w:rsidRPr="008C2A21" w:rsidRDefault="008C2A21" w:rsidP="008C2A21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6EF36318" w14:textId="77777777" w:rsidR="008C2A21" w:rsidRPr="008C2A21" w:rsidRDefault="008C2A21" w:rsidP="008C2A21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8C2A21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8C2A21" w:rsidRDefault="00213958" w:rsidP="00471A72">
      <w:pPr>
        <w:rPr>
          <w:sz w:val="28"/>
          <w:szCs w:val="28"/>
        </w:rPr>
      </w:pPr>
    </w:p>
    <w:sectPr w:rsidR="00213958" w:rsidRPr="008C2A21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4A5658" w14:textId="77777777" w:rsidR="000D374A" w:rsidRDefault="000D374A">
      <w:r>
        <w:separator/>
      </w:r>
    </w:p>
  </w:endnote>
  <w:endnote w:type="continuationSeparator" w:id="0">
    <w:p w14:paraId="5B883C41" w14:textId="77777777" w:rsidR="000D374A" w:rsidRDefault="000D3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E80C11" w14:textId="77777777" w:rsidR="000D374A" w:rsidRDefault="000D374A">
      <w:r>
        <w:separator/>
      </w:r>
    </w:p>
  </w:footnote>
  <w:footnote w:type="continuationSeparator" w:id="0">
    <w:p w14:paraId="5188C616" w14:textId="77777777" w:rsidR="000D374A" w:rsidRDefault="000D37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D374A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2A21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47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E95B3B-6118-4D60-B8FF-2AB45465E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892</Words>
  <Characters>509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2024-09-24T07:10:00Z</dcterms:modified>
</cp:coreProperties>
</file>