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631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кошторисної документації  на "Капітальний ремонт дороги по  вул. Грушевського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026E425" w14:textId="77777777" w:rsidR="00222134" w:rsidRPr="00222134" w:rsidRDefault="00222134" w:rsidP="00222134">
      <w:pPr>
        <w:spacing w:after="200" w:line="276" w:lineRule="auto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222134">
        <w:rPr>
          <w:rFonts w:eastAsia="Calibri"/>
          <w:sz w:val="28"/>
          <w:szCs w:val="28"/>
          <w:lang w:eastAsia="en-US"/>
        </w:rPr>
        <w:t>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38D89C69" w14:textId="46499763" w:rsidR="00222134" w:rsidRPr="00222134" w:rsidRDefault="00222134" w:rsidP="00222134">
      <w:pPr>
        <w:spacing w:after="200" w:line="276" w:lineRule="auto"/>
        <w:jc w:val="center"/>
        <w:rPr>
          <w:rFonts w:eastAsia="Calibri"/>
          <w:sz w:val="28"/>
          <w:szCs w:val="28"/>
          <w:lang w:eastAsia="en-US"/>
        </w:rPr>
      </w:pPr>
      <w:bookmarkStart w:id="1" w:name="_GoBack"/>
      <w:bookmarkEnd w:id="1"/>
      <w:r w:rsidRPr="00222134">
        <w:rPr>
          <w:rFonts w:eastAsia="Calibri"/>
          <w:sz w:val="28"/>
          <w:szCs w:val="28"/>
          <w:lang w:eastAsia="en-US"/>
        </w:rPr>
        <w:t>ВИРІШИВ:</w:t>
      </w:r>
    </w:p>
    <w:p w14:paraId="68F54940" w14:textId="77777777" w:rsidR="00222134" w:rsidRPr="00222134" w:rsidRDefault="00222134" w:rsidP="00222134">
      <w:pPr>
        <w:rPr>
          <w:rFonts w:eastAsia="Calibri"/>
          <w:sz w:val="28"/>
          <w:szCs w:val="28"/>
          <w:lang w:eastAsia="en-US"/>
        </w:rPr>
      </w:pPr>
      <w:r w:rsidRPr="00222134">
        <w:rPr>
          <w:rFonts w:eastAsia="Calibri"/>
          <w:sz w:val="28"/>
          <w:szCs w:val="28"/>
          <w:lang w:eastAsia="en-US"/>
        </w:rPr>
        <w:t>1. Затвердити  кошторисну документацію  на  «Капітальний ремонт дороги по вул. Грушевського у м. Винники»</w:t>
      </w:r>
    </w:p>
    <w:p w14:paraId="250805AD" w14:textId="77777777" w:rsidR="00222134" w:rsidRPr="00222134" w:rsidRDefault="00222134" w:rsidP="00222134">
      <w:pPr>
        <w:rPr>
          <w:rFonts w:eastAsia="Calibri"/>
          <w:sz w:val="28"/>
          <w:szCs w:val="28"/>
          <w:lang w:eastAsia="en-US"/>
        </w:rPr>
      </w:pPr>
    </w:p>
    <w:p w14:paraId="3FCE8721" w14:textId="77777777" w:rsidR="00222134" w:rsidRPr="00222134" w:rsidRDefault="00222134" w:rsidP="00222134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222134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7122C930" w14:textId="77777777" w:rsidR="00222134" w:rsidRPr="00222134" w:rsidRDefault="00222134" w:rsidP="00222134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5E8D2C39" w14:textId="77777777" w:rsidR="00222134" w:rsidRPr="00222134" w:rsidRDefault="00222134" w:rsidP="00222134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222134">
        <w:rPr>
          <w:rFonts w:eastAsia="Calibri"/>
          <w:sz w:val="28"/>
          <w:szCs w:val="28"/>
          <w:lang w:eastAsia="en-US"/>
        </w:rPr>
        <w:t>Міський голова                                                                             В.Л.Квурт</w:t>
      </w:r>
    </w:p>
    <w:p w14:paraId="68E67539" w14:textId="77777777" w:rsidR="00222134" w:rsidRPr="00222134" w:rsidRDefault="00222134" w:rsidP="00222134">
      <w:pPr>
        <w:spacing w:after="200" w:line="276" w:lineRule="auto"/>
        <w:rPr>
          <w:rFonts w:eastAsia="Calibri"/>
          <w:szCs w:val="24"/>
          <w:lang w:eastAsia="en-US"/>
        </w:rPr>
      </w:pPr>
    </w:p>
    <w:p w14:paraId="6C2C08D6" w14:textId="77777777" w:rsidR="00222134" w:rsidRPr="00222134" w:rsidRDefault="00222134" w:rsidP="00222134">
      <w:pPr>
        <w:tabs>
          <w:tab w:val="right" w:pos="9639"/>
        </w:tabs>
        <w:rPr>
          <w:rFonts w:ascii="AGNewHandbook" w:eastAsia="Calibri" w:hAnsi="AGNewHandbook"/>
          <w:sz w:val="26"/>
          <w:szCs w:val="26"/>
          <w:lang w:eastAsia="en-US"/>
        </w:rPr>
      </w:pPr>
      <w:r w:rsidRPr="00222134">
        <w:rPr>
          <w:rFonts w:ascii="AGNewHandbook" w:eastAsia="Calibri" w:hAnsi="AGNewHandbook"/>
          <w:sz w:val="26"/>
          <w:szCs w:val="26"/>
          <w:lang w:eastAsia="en-US"/>
        </w:rPr>
        <w:t xml:space="preserve">   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048F21" w14:textId="77777777" w:rsidR="00ED2622" w:rsidRDefault="00ED2622">
      <w:r>
        <w:separator/>
      </w:r>
    </w:p>
  </w:endnote>
  <w:endnote w:type="continuationSeparator" w:id="0">
    <w:p w14:paraId="63B8310C" w14:textId="77777777" w:rsidR="00ED2622" w:rsidRDefault="00ED26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GNewHandbook">
    <w:altName w:val="Times New Roman"/>
    <w:charset w:val="CC"/>
    <w:family w:val="auto"/>
    <w:pitch w:val="variable"/>
    <w:sig w:usb0="00000001" w:usb1="00000000" w:usb2="00000000" w:usb3="00000000" w:csb0="00000005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F2067E" w14:textId="77777777" w:rsidR="00ED2622" w:rsidRDefault="00ED2622">
      <w:r>
        <w:separator/>
      </w:r>
    </w:p>
  </w:footnote>
  <w:footnote w:type="continuationSeparator" w:id="0">
    <w:p w14:paraId="5516696B" w14:textId="77777777" w:rsidR="00ED2622" w:rsidRDefault="00ED26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2134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ED2622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924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AC4A9C-DA7C-4B46-B516-F81CD54B41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838</Words>
  <Characters>478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2024-09-24T08:39:00Z</dcterms:modified>
</cp:coreProperties>
</file>