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від вул.  Калнишевського до 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13873C" w14:textId="77777777" w:rsidR="00091406" w:rsidRPr="00091406" w:rsidRDefault="00091406" w:rsidP="00091406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91406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FC1FB9B" w14:textId="2A991C5B" w:rsidR="00091406" w:rsidRPr="00091406" w:rsidRDefault="00091406" w:rsidP="00091406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091406">
        <w:rPr>
          <w:rFonts w:eastAsia="Calibri"/>
          <w:sz w:val="28"/>
          <w:szCs w:val="28"/>
          <w:lang w:eastAsia="en-US"/>
        </w:rPr>
        <w:t>ВИРІШИВ:</w:t>
      </w:r>
    </w:p>
    <w:p w14:paraId="1FDE2627" w14:textId="77777777" w:rsidR="00091406" w:rsidRPr="00091406" w:rsidRDefault="00091406" w:rsidP="00091406">
      <w:pPr>
        <w:rPr>
          <w:rFonts w:eastAsia="Calibri"/>
          <w:sz w:val="28"/>
          <w:szCs w:val="28"/>
          <w:lang w:eastAsia="en-US"/>
        </w:rPr>
      </w:pPr>
      <w:r w:rsidRPr="00091406">
        <w:rPr>
          <w:rFonts w:eastAsia="Calibri"/>
          <w:sz w:val="28"/>
          <w:szCs w:val="28"/>
          <w:lang w:eastAsia="en-US"/>
        </w:rPr>
        <w:t>1. Затвердити  кошторисну документацію на  «Капітальний ремонт проїзду від вул. Калнишевського до вул. Грушевського  у м. Винники»</w:t>
      </w:r>
    </w:p>
    <w:p w14:paraId="286A6C87" w14:textId="77777777" w:rsidR="00091406" w:rsidRPr="00091406" w:rsidRDefault="00091406" w:rsidP="00091406">
      <w:pPr>
        <w:rPr>
          <w:rFonts w:eastAsia="Calibri"/>
          <w:sz w:val="28"/>
          <w:szCs w:val="28"/>
          <w:lang w:eastAsia="en-US"/>
        </w:rPr>
      </w:pPr>
    </w:p>
    <w:p w14:paraId="15D24007" w14:textId="77777777" w:rsidR="00091406" w:rsidRPr="00091406" w:rsidRDefault="00091406" w:rsidP="0009140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9140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DEEFCDF" w14:textId="77777777" w:rsidR="00091406" w:rsidRPr="00091406" w:rsidRDefault="00091406" w:rsidP="0009140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467D6EC" w14:textId="77777777" w:rsidR="00091406" w:rsidRPr="00091406" w:rsidRDefault="00091406" w:rsidP="0009140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91406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1AD16" w14:textId="77777777" w:rsidR="00A526D1" w:rsidRDefault="00A526D1">
      <w:r>
        <w:separator/>
      </w:r>
    </w:p>
  </w:endnote>
  <w:endnote w:type="continuationSeparator" w:id="0">
    <w:p w14:paraId="2007FEDC" w14:textId="77777777" w:rsidR="00A526D1" w:rsidRDefault="00A52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63231" w14:textId="77777777" w:rsidR="00A526D1" w:rsidRDefault="00A526D1">
      <w:r>
        <w:separator/>
      </w:r>
    </w:p>
  </w:footnote>
  <w:footnote w:type="continuationSeparator" w:id="0">
    <w:p w14:paraId="270CD9D0" w14:textId="77777777" w:rsidR="00A526D1" w:rsidRDefault="00A52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40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6D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1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29574-254A-4896-B6C8-68B6AD248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2024-09-24T08:42:00Z</dcterms:modified>
</cp:coreProperties>
</file>