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"Капітальний ремонт проїзду від вул.  Корчовського до вул. Грушевського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270519C" w14:textId="77777777" w:rsidR="00441B8D" w:rsidRPr="00441B8D" w:rsidRDefault="00441B8D" w:rsidP="00441B8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41B8D">
        <w:rPr>
          <w:rFonts w:eastAsia="Calibri"/>
          <w:szCs w:val="24"/>
          <w:lang w:eastAsia="en-US"/>
        </w:rPr>
        <w:t xml:space="preserve">          </w:t>
      </w:r>
      <w:r w:rsidRPr="00441B8D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1370D2D0" w14:textId="77777777" w:rsidR="00441B8D" w:rsidRPr="00441B8D" w:rsidRDefault="00441B8D" w:rsidP="00441B8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441B8D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6A5439BF" w14:textId="77777777" w:rsidR="00441B8D" w:rsidRPr="00441B8D" w:rsidRDefault="00441B8D" w:rsidP="00441B8D">
      <w:pPr>
        <w:rPr>
          <w:rFonts w:eastAsia="Calibri"/>
          <w:sz w:val="28"/>
          <w:szCs w:val="28"/>
          <w:lang w:eastAsia="en-US"/>
        </w:rPr>
      </w:pPr>
      <w:r w:rsidRPr="00441B8D">
        <w:rPr>
          <w:rFonts w:eastAsia="Calibri"/>
          <w:sz w:val="28"/>
          <w:szCs w:val="28"/>
          <w:lang w:eastAsia="en-US"/>
        </w:rPr>
        <w:t>1. Затвердити  кошторисну документацію на  «Капітальний ремонт проїзду від вул. Корчовського до вул. Грушевського  у м. Винники»</w:t>
      </w:r>
    </w:p>
    <w:p w14:paraId="3C383977" w14:textId="77777777" w:rsidR="00441B8D" w:rsidRPr="00441B8D" w:rsidRDefault="00441B8D" w:rsidP="00441B8D">
      <w:pPr>
        <w:rPr>
          <w:rFonts w:eastAsia="Calibri"/>
          <w:sz w:val="28"/>
          <w:szCs w:val="28"/>
          <w:lang w:eastAsia="en-US"/>
        </w:rPr>
      </w:pPr>
    </w:p>
    <w:p w14:paraId="54016558" w14:textId="77777777" w:rsidR="00441B8D" w:rsidRPr="00441B8D" w:rsidRDefault="00441B8D" w:rsidP="00441B8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441B8D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499B603" w14:textId="77777777" w:rsidR="00441B8D" w:rsidRPr="00441B8D" w:rsidRDefault="00441B8D" w:rsidP="00441B8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7E87126" w14:textId="77777777" w:rsidR="00441B8D" w:rsidRPr="00441B8D" w:rsidRDefault="00441B8D" w:rsidP="00441B8D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441B8D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1B499367" w14:textId="77777777" w:rsidR="00441B8D" w:rsidRPr="00441B8D" w:rsidRDefault="00441B8D" w:rsidP="00441B8D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2829A7" w14:textId="77777777" w:rsidR="004C07E3" w:rsidRDefault="004C07E3">
      <w:r>
        <w:separator/>
      </w:r>
    </w:p>
  </w:endnote>
  <w:endnote w:type="continuationSeparator" w:id="0">
    <w:p w14:paraId="34C516DC" w14:textId="77777777" w:rsidR="004C07E3" w:rsidRDefault="004C0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AC0F6F" w14:textId="77777777" w:rsidR="004C07E3" w:rsidRDefault="004C07E3">
      <w:r>
        <w:separator/>
      </w:r>
    </w:p>
  </w:footnote>
  <w:footnote w:type="continuationSeparator" w:id="0">
    <w:p w14:paraId="677B8E81" w14:textId="77777777" w:rsidR="004C07E3" w:rsidRDefault="004C07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1B8D"/>
    <w:rsid w:val="0046441F"/>
    <w:rsid w:val="00465E04"/>
    <w:rsid w:val="00465F61"/>
    <w:rsid w:val="00471A72"/>
    <w:rsid w:val="0049580D"/>
    <w:rsid w:val="00497619"/>
    <w:rsid w:val="004B5096"/>
    <w:rsid w:val="004C07E3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4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46960-A653-449A-8489-730539EE5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2024-09-24T08:46:00Z</dcterms:modified>
</cp:coreProperties>
</file>