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 на "Капітальний ремонт дороги по   вул. Міхновського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2A7CAE" w14:textId="77777777" w:rsidR="00B42C3B" w:rsidRPr="00B42C3B" w:rsidRDefault="00B42C3B" w:rsidP="00B42C3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2C3B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</w:t>
      </w:r>
      <w:bookmarkStart w:id="1" w:name="_GoBack"/>
      <w:bookmarkEnd w:id="1"/>
      <w:r w:rsidRPr="00B42C3B">
        <w:rPr>
          <w:rFonts w:eastAsia="Calibri"/>
          <w:sz w:val="28"/>
          <w:szCs w:val="28"/>
          <w:lang w:eastAsia="en-US"/>
        </w:rPr>
        <w:t>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9FE039D" w14:textId="77777777" w:rsidR="00B42C3B" w:rsidRPr="00B42C3B" w:rsidRDefault="00B42C3B" w:rsidP="00B42C3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0DD872A" w14:textId="77777777" w:rsidR="00B42C3B" w:rsidRPr="00B42C3B" w:rsidRDefault="00B42C3B" w:rsidP="00B42C3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2C3B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D9703AA" w14:textId="77777777" w:rsidR="00B42C3B" w:rsidRPr="00B42C3B" w:rsidRDefault="00B42C3B" w:rsidP="00B42C3B">
      <w:pPr>
        <w:rPr>
          <w:rFonts w:eastAsia="Calibri"/>
          <w:sz w:val="28"/>
          <w:szCs w:val="28"/>
          <w:lang w:eastAsia="en-US"/>
        </w:rPr>
      </w:pPr>
      <w:r w:rsidRPr="00B42C3B">
        <w:rPr>
          <w:rFonts w:eastAsia="Calibri"/>
          <w:sz w:val="28"/>
          <w:szCs w:val="28"/>
          <w:lang w:eastAsia="en-US"/>
        </w:rPr>
        <w:t>1. Затвердити кошторисну  документацію  на «Капітальний ремонт дороги по вул. Міхновського у м. Винники»</w:t>
      </w:r>
    </w:p>
    <w:p w14:paraId="35746D72" w14:textId="77777777" w:rsidR="00B42C3B" w:rsidRPr="00B42C3B" w:rsidRDefault="00B42C3B" w:rsidP="00B42C3B">
      <w:pPr>
        <w:rPr>
          <w:rFonts w:eastAsia="Calibri"/>
          <w:sz w:val="28"/>
          <w:szCs w:val="28"/>
          <w:lang w:eastAsia="en-US"/>
        </w:rPr>
      </w:pPr>
    </w:p>
    <w:p w14:paraId="4E9787CE" w14:textId="77777777" w:rsidR="00B42C3B" w:rsidRPr="00B42C3B" w:rsidRDefault="00B42C3B" w:rsidP="00B42C3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2C3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641B810" w14:textId="77777777" w:rsidR="00B42C3B" w:rsidRPr="00B42C3B" w:rsidRDefault="00B42C3B" w:rsidP="00B42C3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23F0991" w14:textId="77777777" w:rsidR="00B42C3B" w:rsidRPr="00B42C3B" w:rsidRDefault="00B42C3B" w:rsidP="00B42C3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42C3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2C2F7" w14:textId="77777777" w:rsidR="00666183" w:rsidRDefault="00666183">
      <w:r>
        <w:separator/>
      </w:r>
    </w:p>
  </w:endnote>
  <w:endnote w:type="continuationSeparator" w:id="0">
    <w:p w14:paraId="574F2D86" w14:textId="77777777" w:rsidR="00666183" w:rsidRDefault="0066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ADFD8" w14:textId="77777777" w:rsidR="00666183" w:rsidRDefault="00666183">
      <w:r>
        <w:separator/>
      </w:r>
    </w:p>
  </w:footnote>
  <w:footnote w:type="continuationSeparator" w:id="0">
    <w:p w14:paraId="19477BD8" w14:textId="77777777" w:rsidR="00666183" w:rsidRDefault="00666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18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2C3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4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2EABC-1321-4B46-853E-7BB4F7338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2024-09-24T09:11:00Z</dcterms:modified>
</cp:coreProperties>
</file>