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 на "Капітальний ремонт дороги   по вул. Руська  в м. Винники"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83134EE" w14:textId="77777777" w:rsidR="009F51CA" w:rsidRPr="009F51CA" w:rsidRDefault="009F51CA" w:rsidP="009F51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F51CA">
        <w:rPr>
          <w:rFonts w:eastAsia="Calibri"/>
          <w:szCs w:val="24"/>
          <w:lang w:eastAsia="en-US"/>
        </w:rPr>
        <w:t xml:space="preserve">          </w:t>
      </w:r>
      <w:r w:rsidRPr="009F51CA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</w:t>
      </w:r>
      <w:bookmarkStart w:id="1" w:name="_GoBack"/>
      <w:bookmarkEnd w:id="1"/>
      <w:r w:rsidRPr="009F51CA">
        <w:rPr>
          <w:rFonts w:eastAsia="Calibri"/>
          <w:sz w:val="28"/>
          <w:szCs w:val="28"/>
          <w:lang w:eastAsia="en-US"/>
        </w:rPr>
        <w:t>ни» ( зі змінами та доповненнями), виконавчий комітет Винниківської міської ради:</w:t>
      </w:r>
    </w:p>
    <w:p w14:paraId="6CFFE786" w14:textId="77777777" w:rsidR="009F51CA" w:rsidRPr="009F51CA" w:rsidRDefault="009F51CA" w:rsidP="009F51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F51CA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3061E19D" w14:textId="77777777" w:rsidR="009F51CA" w:rsidRPr="009F51CA" w:rsidRDefault="009F51CA" w:rsidP="009F51CA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9F51CA">
        <w:rPr>
          <w:rFonts w:eastAsia="Calibri"/>
          <w:sz w:val="28"/>
          <w:szCs w:val="28"/>
          <w:lang w:eastAsia="en-US"/>
        </w:rPr>
        <w:t xml:space="preserve">1. Затвердити  проектно-кошторисну документацію на </w:t>
      </w:r>
      <w:r w:rsidRPr="009F51CA">
        <w:rPr>
          <w:sz w:val="28"/>
          <w:szCs w:val="28"/>
          <w:lang w:eastAsia="ar-SA"/>
        </w:rPr>
        <w:t xml:space="preserve">«Капітальний ремонт дороги по вул. Руська  в м. Винники» Коригування </w:t>
      </w:r>
    </w:p>
    <w:p w14:paraId="36190719" w14:textId="77777777" w:rsidR="009F51CA" w:rsidRPr="009F51CA" w:rsidRDefault="009F51CA" w:rsidP="009F51CA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9F51CA">
        <w:rPr>
          <w:sz w:val="28"/>
          <w:szCs w:val="28"/>
          <w:lang w:eastAsia="ar-SA"/>
        </w:rPr>
        <w:t xml:space="preserve"> </w:t>
      </w:r>
    </w:p>
    <w:p w14:paraId="7932135C" w14:textId="77777777" w:rsidR="009F51CA" w:rsidRPr="009F51CA" w:rsidRDefault="009F51CA" w:rsidP="009F51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F51CA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11DA2FE" w14:textId="77777777" w:rsidR="009F51CA" w:rsidRPr="009F51CA" w:rsidRDefault="009F51CA" w:rsidP="009F51CA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9029369" w14:textId="77777777" w:rsidR="009F51CA" w:rsidRPr="009F51CA" w:rsidRDefault="009F51CA" w:rsidP="009F51CA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F51CA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DE5288" w14:textId="77777777" w:rsidR="000078CF" w:rsidRDefault="000078CF">
      <w:r>
        <w:separator/>
      </w:r>
    </w:p>
  </w:endnote>
  <w:endnote w:type="continuationSeparator" w:id="0">
    <w:p w14:paraId="7DB2972D" w14:textId="77777777" w:rsidR="000078CF" w:rsidRDefault="00007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226C4" w14:textId="77777777" w:rsidR="000078CF" w:rsidRDefault="000078CF">
      <w:r>
        <w:separator/>
      </w:r>
    </w:p>
  </w:footnote>
  <w:footnote w:type="continuationSeparator" w:id="0">
    <w:p w14:paraId="18487A11" w14:textId="77777777" w:rsidR="000078CF" w:rsidRDefault="000078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78CF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51CA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1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C408B-DFF4-4BFD-902A-62BD599FF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905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2024-09-24T09:18:00Z</dcterms:modified>
</cp:coreProperties>
</file>